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0481" w:rsidRPr="00C956AB" w:rsidRDefault="004F0481" w:rsidP="004F0481">
      <w:pPr>
        <w:pStyle w:val="Heading1"/>
        <w:spacing w:before="0"/>
        <w:ind w:left="-426" w:firstLine="426"/>
        <w:rPr>
          <w:b/>
          <w:sz w:val="36"/>
          <w:szCs w:val="36"/>
        </w:rPr>
      </w:pPr>
      <w:r w:rsidRPr="00C956AB">
        <w:rPr>
          <w:b/>
          <w:noProof/>
          <w:sz w:val="36"/>
          <w:szCs w:val="36"/>
          <w:lang w:eastAsia="en-GB"/>
        </w:rPr>
        <w:drawing>
          <wp:anchor distT="0" distB="0" distL="114300" distR="114300" simplePos="0" relativeHeight="251659264" behindDoc="1" locked="0" layoutInCell="1" allowOverlap="1" wp14:anchorId="79D4E3C0" wp14:editId="773236E1">
            <wp:simplePos x="0" y="0"/>
            <wp:positionH relativeFrom="margin">
              <wp:posOffset>5522363</wp:posOffset>
            </wp:positionH>
            <wp:positionV relativeFrom="paragraph">
              <wp:posOffset>-409575</wp:posOffset>
            </wp:positionV>
            <wp:extent cx="687937" cy="9810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SB_coat_of_arms%20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5621" cy="992033"/>
                    </a:xfrm>
                    <a:prstGeom prst="rect">
                      <a:avLst/>
                    </a:prstGeom>
                  </pic:spPr>
                </pic:pic>
              </a:graphicData>
            </a:graphic>
            <wp14:sizeRelH relativeFrom="page">
              <wp14:pctWidth>0</wp14:pctWidth>
            </wp14:sizeRelH>
            <wp14:sizeRelV relativeFrom="page">
              <wp14:pctHeight>0</wp14:pctHeight>
            </wp14:sizeRelV>
          </wp:anchor>
        </w:drawing>
      </w:r>
      <w:r w:rsidRPr="00C956AB">
        <w:rPr>
          <w:b/>
          <w:sz w:val="36"/>
          <w:szCs w:val="36"/>
        </w:rPr>
        <w:t>Southend High School for Boys</w:t>
      </w:r>
    </w:p>
    <w:p w:rsidR="004F0481" w:rsidRDefault="004F0481" w:rsidP="004F0481">
      <w:pPr>
        <w:pStyle w:val="Heading1"/>
        <w:spacing w:before="0"/>
        <w:rPr>
          <w:b/>
          <w:sz w:val="36"/>
          <w:szCs w:val="36"/>
        </w:rPr>
      </w:pPr>
      <w:r>
        <w:rPr>
          <w:b/>
          <w:sz w:val="36"/>
          <w:szCs w:val="36"/>
        </w:rPr>
        <w:t xml:space="preserve">Recruitment monitoring information </w:t>
      </w:r>
    </w:p>
    <w:p w:rsidR="004F0481" w:rsidRDefault="004F0481" w:rsidP="004F0481"/>
    <w:p w:rsidR="004F0481" w:rsidRDefault="004F0481" w:rsidP="004F0481">
      <w:r w:rsidRPr="002E4E1E">
        <w:rPr>
          <w:b/>
        </w:rPr>
        <w:t>Position applying for</w:t>
      </w:r>
      <w:r>
        <w:t>:</w:t>
      </w:r>
      <w:r>
        <w:tab/>
      </w:r>
      <w:r>
        <w:tab/>
      </w:r>
      <w:r>
        <w:tab/>
      </w:r>
      <w:r>
        <w:tab/>
      </w:r>
      <w:sdt>
        <w:sdtPr>
          <w:id w:val="2942639"/>
          <w:placeholder>
            <w:docPart w:val="1AC0611708704C2AB055D8D028B93A31"/>
          </w:placeholder>
          <w:showingPlcHdr/>
          <w:text/>
        </w:sdtPr>
        <w:sdtContent>
          <w:r w:rsidRPr="001568D3">
            <w:rPr>
              <w:rStyle w:val="PlaceholderText"/>
            </w:rPr>
            <w:t>Click here to enter text.</w:t>
          </w:r>
        </w:sdtContent>
      </w:sdt>
    </w:p>
    <w:p w:rsidR="004F0481" w:rsidRDefault="004F0481" w:rsidP="004F0481">
      <w:pPr>
        <w:rPr>
          <w:b/>
        </w:rPr>
      </w:pPr>
      <w:r>
        <w:rPr>
          <w:b/>
        </w:rPr>
        <w:t>Full name (including title):</w:t>
      </w:r>
      <w:r>
        <w:rPr>
          <w:b/>
        </w:rPr>
        <w:tab/>
      </w:r>
      <w:r>
        <w:rPr>
          <w:b/>
        </w:rPr>
        <w:tab/>
      </w:r>
      <w:r>
        <w:rPr>
          <w:b/>
        </w:rPr>
        <w:tab/>
      </w:r>
      <w:sdt>
        <w:sdtPr>
          <w:rPr>
            <w:b/>
          </w:rPr>
          <w:id w:val="-724911761"/>
          <w:placeholder>
            <w:docPart w:val="133A23446A684AC4B38964CA46608440"/>
          </w:placeholder>
          <w:showingPlcHdr/>
          <w:text/>
        </w:sdtPr>
        <w:sdtContent>
          <w:r w:rsidRPr="001568D3">
            <w:rPr>
              <w:rStyle w:val="PlaceholderText"/>
            </w:rPr>
            <w:t>Click here to enter text.</w:t>
          </w:r>
        </w:sdtContent>
      </w:sdt>
    </w:p>
    <w:p w:rsidR="004F0481" w:rsidRDefault="004F0481" w:rsidP="004F0481">
      <w:pPr>
        <w:jc w:val="both"/>
      </w:pPr>
    </w:p>
    <w:p w:rsidR="004F0481" w:rsidRDefault="004F0481" w:rsidP="004F0481">
      <w:pPr>
        <w:jc w:val="both"/>
      </w:pPr>
      <w:r>
        <w:t xml:space="preserve">We are committed to ensuring that applicants are selected on the basis of their skills/attributes relevant to the role.  In accordance with our policy on equal opportunities in employment, we provide equal opportunities to any employee or applicant and will not discriminate either directly or indirectly because of race, sex, sexual orientation, transgender status, religion or belief, martial or civil partnership status, age, disability or pregnancy and maternity.   In order to monitor how successful this policy is we monitor all job applications.  This information will help us to ensure that our policies and procedures are effective in avoiding discrimination and promoting equal opportunities in recruitment. </w:t>
      </w:r>
    </w:p>
    <w:p w:rsidR="004F0481" w:rsidRDefault="004F0481" w:rsidP="004F0481">
      <w:pPr>
        <w:jc w:val="both"/>
      </w:pPr>
      <w:r>
        <w:t>All information will be treated in strict confidence and will not be seen by the shortlisting panel.  The information provided on this form will be stored separately from your application form and only used to provide statistics for monitoring purposes.  If you do not wish to answer any of the questions you can select the “prefer not to say” option.</w:t>
      </w:r>
    </w:p>
    <w:p w:rsidR="004F0481" w:rsidRDefault="004F0481" w:rsidP="004F0481">
      <w:pPr>
        <w:pStyle w:val="Heading2"/>
      </w:pPr>
      <w:r>
        <w:t>Age</w:t>
      </w:r>
      <w:r>
        <w:tab/>
      </w:r>
    </w:p>
    <w:p w:rsidR="004F0481" w:rsidRDefault="004F0481" w:rsidP="004F0481">
      <w:pPr>
        <w:spacing w:after="0"/>
      </w:pPr>
      <w:r>
        <w:t>15-19</w:t>
      </w:r>
      <w:r>
        <w:tab/>
      </w:r>
      <w:sdt>
        <w:sdtPr>
          <w:id w:val="-208799601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tab/>
        <w:t>20-24</w:t>
      </w:r>
      <w:r>
        <w:tab/>
      </w:r>
      <w:sdt>
        <w:sdtPr>
          <w:id w:val="1609318174"/>
          <w14:checkbox>
            <w14:checked w14:val="0"/>
            <w14:checkedState w14:val="2612" w14:font="MS Gothic"/>
            <w14:uncheckedState w14:val="2610" w14:font="MS Gothic"/>
          </w14:checkbox>
        </w:sdtPr>
        <w:sdtContent>
          <w:r>
            <w:rPr>
              <w:rFonts w:ascii="MS Gothic" w:eastAsia="MS Gothic" w:hAnsi="MS Gothic" w:hint="eastAsia"/>
            </w:rPr>
            <w:t>☐</w:t>
          </w:r>
        </w:sdtContent>
      </w:sdt>
      <w:r>
        <w:tab/>
        <w:t>25-29</w:t>
      </w:r>
      <w:r>
        <w:tab/>
      </w:r>
      <w:sdt>
        <w:sdtPr>
          <w:id w:val="-1490473109"/>
          <w14:checkbox>
            <w14:checked w14:val="0"/>
            <w14:checkedState w14:val="2612" w14:font="MS Gothic"/>
            <w14:uncheckedState w14:val="2610" w14:font="MS Gothic"/>
          </w14:checkbox>
        </w:sdtPr>
        <w:sdtContent>
          <w:r>
            <w:rPr>
              <w:rFonts w:ascii="MS Gothic" w:eastAsia="MS Gothic" w:hAnsi="MS Gothic" w:hint="eastAsia"/>
            </w:rPr>
            <w:t>☐</w:t>
          </w:r>
        </w:sdtContent>
      </w:sdt>
      <w:r>
        <w:tab/>
        <w:t>30-34</w:t>
      </w:r>
      <w:r>
        <w:tab/>
      </w:r>
      <w:sdt>
        <w:sdtPr>
          <w:id w:val="2034452675"/>
          <w14:checkbox>
            <w14:checked w14:val="0"/>
            <w14:checkedState w14:val="2612" w14:font="MS Gothic"/>
            <w14:uncheckedState w14:val="2610" w14:font="MS Gothic"/>
          </w14:checkbox>
        </w:sdtPr>
        <w:sdtContent>
          <w:r>
            <w:rPr>
              <w:rFonts w:ascii="MS Gothic" w:eastAsia="MS Gothic" w:hAnsi="MS Gothic" w:hint="eastAsia"/>
            </w:rPr>
            <w:t>☐</w:t>
          </w:r>
        </w:sdtContent>
      </w:sdt>
      <w:r>
        <w:tab/>
        <w:t>35-39</w:t>
      </w:r>
      <w:r>
        <w:tab/>
      </w:r>
      <w:sdt>
        <w:sdtPr>
          <w:id w:val="-1089765802"/>
          <w14:checkbox>
            <w14:checked w14:val="0"/>
            <w14:checkedState w14:val="2612" w14:font="MS Gothic"/>
            <w14:uncheckedState w14:val="2610" w14:font="MS Gothic"/>
          </w14:checkbox>
        </w:sdtPr>
        <w:sdtContent>
          <w:r>
            <w:rPr>
              <w:rFonts w:ascii="MS Gothic" w:eastAsia="MS Gothic" w:hAnsi="MS Gothic" w:hint="eastAsia"/>
            </w:rPr>
            <w:t>☐</w:t>
          </w:r>
        </w:sdtContent>
      </w:sdt>
      <w:r>
        <w:tab/>
        <w:t>40-44</w:t>
      </w:r>
      <w:r>
        <w:tab/>
      </w:r>
      <w:sdt>
        <w:sdtPr>
          <w:id w:val="-185829927"/>
          <w14:checkbox>
            <w14:checked w14:val="0"/>
            <w14:checkedState w14:val="2612" w14:font="MS Gothic"/>
            <w14:uncheckedState w14:val="2610" w14:font="MS Gothic"/>
          </w14:checkbox>
        </w:sdtPr>
        <w:sdtContent>
          <w:r>
            <w:rPr>
              <w:rFonts w:ascii="MS Gothic" w:eastAsia="MS Gothic" w:hAnsi="MS Gothic" w:hint="eastAsia"/>
            </w:rPr>
            <w:t>☐</w:t>
          </w:r>
        </w:sdtContent>
      </w:sdt>
      <w:r>
        <w:tab/>
        <w:t>45-49</w:t>
      </w:r>
      <w:r>
        <w:tab/>
      </w:r>
      <w:sdt>
        <w:sdtPr>
          <w:id w:val="1512410640"/>
          <w14:checkbox>
            <w14:checked w14:val="0"/>
            <w14:checkedState w14:val="2612" w14:font="MS Gothic"/>
            <w14:uncheckedState w14:val="2610" w14:font="MS Gothic"/>
          </w14:checkbox>
        </w:sdtPr>
        <w:sdtContent>
          <w:r>
            <w:rPr>
              <w:rFonts w:ascii="MS Gothic" w:eastAsia="MS Gothic" w:hAnsi="MS Gothic" w:hint="eastAsia"/>
            </w:rPr>
            <w:t>☐</w:t>
          </w:r>
        </w:sdtContent>
      </w:sdt>
    </w:p>
    <w:p w:rsidR="004F0481" w:rsidRDefault="004F0481" w:rsidP="004F0481">
      <w:pPr>
        <w:spacing w:after="0"/>
      </w:pPr>
      <w:r>
        <w:t>50-54</w:t>
      </w:r>
      <w:r>
        <w:tab/>
      </w:r>
      <w:sdt>
        <w:sdtPr>
          <w:id w:val="1599904617"/>
          <w14:checkbox>
            <w14:checked w14:val="0"/>
            <w14:checkedState w14:val="2612" w14:font="MS Gothic"/>
            <w14:uncheckedState w14:val="2610" w14:font="MS Gothic"/>
          </w14:checkbox>
        </w:sdtPr>
        <w:sdtContent>
          <w:r>
            <w:rPr>
              <w:rFonts w:ascii="MS Gothic" w:eastAsia="MS Gothic" w:hAnsi="MS Gothic" w:hint="eastAsia"/>
            </w:rPr>
            <w:t>☐</w:t>
          </w:r>
        </w:sdtContent>
      </w:sdt>
      <w:r>
        <w:tab/>
        <w:t>55-59</w:t>
      </w:r>
      <w:r>
        <w:tab/>
      </w:r>
      <w:sdt>
        <w:sdtPr>
          <w:id w:val="1980492634"/>
          <w14:checkbox>
            <w14:checked w14:val="0"/>
            <w14:checkedState w14:val="2612" w14:font="MS Gothic"/>
            <w14:uncheckedState w14:val="2610" w14:font="MS Gothic"/>
          </w14:checkbox>
        </w:sdtPr>
        <w:sdtContent>
          <w:r>
            <w:rPr>
              <w:rFonts w:ascii="MS Gothic" w:eastAsia="MS Gothic" w:hAnsi="MS Gothic" w:hint="eastAsia"/>
            </w:rPr>
            <w:t>☐</w:t>
          </w:r>
        </w:sdtContent>
      </w:sdt>
      <w:r>
        <w:tab/>
        <w:t>60-64</w:t>
      </w:r>
      <w:r>
        <w:tab/>
      </w:r>
      <w:sdt>
        <w:sdtPr>
          <w:id w:val="1236211373"/>
          <w14:checkbox>
            <w14:checked w14:val="0"/>
            <w14:checkedState w14:val="2612" w14:font="MS Gothic"/>
            <w14:uncheckedState w14:val="2610" w14:font="MS Gothic"/>
          </w14:checkbox>
        </w:sdtPr>
        <w:sdtContent>
          <w:r>
            <w:rPr>
              <w:rFonts w:ascii="MS Gothic" w:eastAsia="MS Gothic" w:hAnsi="MS Gothic" w:hint="eastAsia"/>
            </w:rPr>
            <w:t>☐</w:t>
          </w:r>
        </w:sdtContent>
      </w:sdt>
      <w:r>
        <w:tab/>
        <w:t>65-69</w:t>
      </w:r>
      <w:r>
        <w:tab/>
      </w:r>
      <w:sdt>
        <w:sdtPr>
          <w:id w:val="798419482"/>
          <w14:checkbox>
            <w14:checked w14:val="0"/>
            <w14:checkedState w14:val="2612" w14:font="MS Gothic"/>
            <w14:uncheckedState w14:val="2610" w14:font="MS Gothic"/>
          </w14:checkbox>
        </w:sdtPr>
        <w:sdtContent>
          <w:r>
            <w:rPr>
              <w:rFonts w:ascii="MS Gothic" w:eastAsia="MS Gothic" w:hAnsi="MS Gothic" w:hint="eastAsia"/>
            </w:rPr>
            <w:t>☐</w:t>
          </w:r>
        </w:sdtContent>
      </w:sdt>
      <w:r>
        <w:tab/>
        <w:t>70+</w:t>
      </w:r>
      <w:r>
        <w:tab/>
      </w:r>
      <w:sdt>
        <w:sdtPr>
          <w:id w:val="1099839288"/>
          <w14:checkbox>
            <w14:checked w14:val="0"/>
            <w14:checkedState w14:val="2612" w14:font="MS Gothic"/>
            <w14:uncheckedState w14:val="2610" w14:font="MS Gothic"/>
          </w14:checkbox>
        </w:sdtPr>
        <w:sdtContent>
          <w:r>
            <w:rPr>
              <w:rFonts w:ascii="MS Gothic" w:eastAsia="MS Gothic" w:hAnsi="MS Gothic" w:hint="eastAsia"/>
            </w:rPr>
            <w:t>☐</w:t>
          </w:r>
        </w:sdtContent>
      </w:sdt>
      <w:r>
        <w:tab/>
        <w:t>Prefer not to say</w:t>
      </w:r>
      <w:r>
        <w:tab/>
      </w:r>
      <w:sdt>
        <w:sdtPr>
          <w:id w:val="-1164473628"/>
          <w14:checkbox>
            <w14:checked w14:val="0"/>
            <w14:checkedState w14:val="2612" w14:font="MS Gothic"/>
            <w14:uncheckedState w14:val="2610" w14:font="MS Gothic"/>
          </w14:checkbox>
        </w:sdtPr>
        <w:sdtContent>
          <w:r>
            <w:rPr>
              <w:rFonts w:ascii="MS Gothic" w:eastAsia="MS Gothic" w:hAnsi="MS Gothic" w:hint="eastAsia"/>
            </w:rPr>
            <w:t>☐</w:t>
          </w:r>
        </w:sdtContent>
      </w:sdt>
    </w:p>
    <w:p w:rsidR="004F0481" w:rsidRDefault="004F0481" w:rsidP="004F0481">
      <w:pPr>
        <w:pStyle w:val="Heading2"/>
      </w:pPr>
    </w:p>
    <w:p w:rsidR="004F0481" w:rsidRDefault="004F0481" w:rsidP="004F0481">
      <w:pPr>
        <w:pStyle w:val="Heading2"/>
      </w:pPr>
      <w:r>
        <w:t>Gender</w:t>
      </w:r>
    </w:p>
    <w:p w:rsidR="004F0481" w:rsidRDefault="004F0481" w:rsidP="004F0481">
      <w:r>
        <w:t>Male</w:t>
      </w:r>
      <w:r>
        <w:tab/>
      </w:r>
      <w:sdt>
        <w:sdtPr>
          <w:id w:val="-1080760910"/>
          <w14:checkbox>
            <w14:checked w14:val="0"/>
            <w14:checkedState w14:val="2612" w14:font="MS Gothic"/>
            <w14:uncheckedState w14:val="2610" w14:font="MS Gothic"/>
          </w14:checkbox>
        </w:sdtPr>
        <w:sdtContent>
          <w:r>
            <w:rPr>
              <w:rFonts w:ascii="MS Gothic" w:eastAsia="MS Gothic" w:hAnsi="MS Gothic" w:hint="eastAsia"/>
            </w:rPr>
            <w:t>☐</w:t>
          </w:r>
        </w:sdtContent>
      </w:sdt>
      <w:r>
        <w:tab/>
        <w:t>Female</w:t>
      </w:r>
      <w:r>
        <w:tab/>
      </w:r>
      <w:sdt>
        <w:sdtPr>
          <w:id w:val="1062759909"/>
          <w14:checkbox>
            <w14:checked w14:val="0"/>
            <w14:checkedState w14:val="2612" w14:font="MS Gothic"/>
            <w14:uncheckedState w14:val="2610" w14:font="MS Gothic"/>
          </w14:checkbox>
        </w:sdtPr>
        <w:sdtContent>
          <w:r>
            <w:rPr>
              <w:rFonts w:ascii="MS Gothic" w:eastAsia="MS Gothic" w:hAnsi="MS Gothic" w:hint="eastAsia"/>
            </w:rPr>
            <w:t>☐</w:t>
          </w:r>
        </w:sdtContent>
      </w:sdt>
      <w:r>
        <w:tab/>
        <w:t>Transgender</w:t>
      </w:r>
      <w:r>
        <w:tab/>
      </w:r>
      <w:sdt>
        <w:sdtPr>
          <w:id w:val="1098986102"/>
          <w14:checkbox>
            <w14:checked w14:val="0"/>
            <w14:checkedState w14:val="2612" w14:font="MS Gothic"/>
            <w14:uncheckedState w14:val="2610" w14:font="MS Gothic"/>
          </w14:checkbox>
        </w:sdtPr>
        <w:sdtContent>
          <w:r>
            <w:rPr>
              <w:rFonts w:ascii="MS Gothic" w:eastAsia="MS Gothic" w:hAnsi="MS Gothic" w:hint="eastAsia"/>
            </w:rPr>
            <w:t>☐</w:t>
          </w:r>
        </w:sdtContent>
      </w:sdt>
      <w:r>
        <w:tab/>
        <w:t>Prefer not to say</w:t>
      </w:r>
      <w:r>
        <w:tab/>
      </w:r>
      <w:sdt>
        <w:sdtPr>
          <w:id w:val="953444829"/>
          <w14:checkbox>
            <w14:checked w14:val="0"/>
            <w14:checkedState w14:val="2612" w14:font="MS Gothic"/>
            <w14:uncheckedState w14:val="2610" w14:font="MS Gothic"/>
          </w14:checkbox>
        </w:sdtPr>
        <w:sdtContent>
          <w:r>
            <w:rPr>
              <w:rFonts w:ascii="MS Gothic" w:eastAsia="MS Gothic" w:hAnsi="MS Gothic" w:hint="eastAsia"/>
            </w:rPr>
            <w:t>☐</w:t>
          </w:r>
        </w:sdtContent>
      </w:sdt>
    </w:p>
    <w:p w:rsidR="004F0481" w:rsidRDefault="004F0481" w:rsidP="004F0481">
      <w:pPr>
        <w:pStyle w:val="Heading2"/>
      </w:pPr>
    </w:p>
    <w:p w:rsidR="004F0481" w:rsidRDefault="004F0481" w:rsidP="004F0481">
      <w:pPr>
        <w:pStyle w:val="Heading2"/>
      </w:pPr>
      <w:r>
        <w:t>Marital status</w:t>
      </w:r>
    </w:p>
    <w:p w:rsidR="004F0481" w:rsidRDefault="004F0481" w:rsidP="004F0481">
      <w:pPr>
        <w:spacing w:after="0"/>
      </w:pPr>
      <w:r>
        <w:t>Married (opposite sex)</w:t>
      </w:r>
      <w:r>
        <w:tab/>
      </w:r>
      <w:sdt>
        <w:sdtPr>
          <w:id w:val="1308209275"/>
          <w14:checkbox>
            <w14:checked w14:val="0"/>
            <w14:checkedState w14:val="2612" w14:font="MS Gothic"/>
            <w14:uncheckedState w14:val="2610" w14:font="MS Gothic"/>
          </w14:checkbox>
        </w:sdtPr>
        <w:sdtContent>
          <w:r>
            <w:rPr>
              <w:rFonts w:ascii="MS Gothic" w:eastAsia="MS Gothic" w:hAnsi="MS Gothic" w:hint="eastAsia"/>
            </w:rPr>
            <w:t>☐</w:t>
          </w:r>
        </w:sdtContent>
      </w:sdt>
      <w:r>
        <w:tab/>
        <w:t>Married (same sex)</w:t>
      </w:r>
      <w:r>
        <w:tab/>
      </w:r>
      <w:sdt>
        <w:sdtPr>
          <w:id w:val="-805931925"/>
          <w14:checkbox>
            <w14:checked w14:val="0"/>
            <w14:checkedState w14:val="2612" w14:font="MS Gothic"/>
            <w14:uncheckedState w14:val="2610" w14:font="MS Gothic"/>
          </w14:checkbox>
        </w:sdtPr>
        <w:sdtContent>
          <w:r>
            <w:rPr>
              <w:rFonts w:ascii="MS Gothic" w:eastAsia="MS Gothic" w:hAnsi="MS Gothic" w:hint="eastAsia"/>
            </w:rPr>
            <w:t>☐</w:t>
          </w:r>
        </w:sdtContent>
      </w:sdt>
      <w:r>
        <w:tab/>
        <w:t>Single</w:t>
      </w:r>
      <w:r>
        <w:tab/>
      </w:r>
      <w:r>
        <w:tab/>
      </w:r>
      <w:sdt>
        <w:sdtPr>
          <w:id w:val="-1794436164"/>
          <w14:checkbox>
            <w14:checked w14:val="0"/>
            <w14:checkedState w14:val="2612" w14:font="MS Gothic"/>
            <w14:uncheckedState w14:val="2610" w14:font="MS Gothic"/>
          </w14:checkbox>
        </w:sdtPr>
        <w:sdtContent>
          <w:r>
            <w:rPr>
              <w:rFonts w:ascii="MS Gothic" w:eastAsia="MS Gothic" w:hAnsi="MS Gothic" w:hint="eastAsia"/>
            </w:rPr>
            <w:t>☐</w:t>
          </w:r>
        </w:sdtContent>
      </w:sdt>
      <w:r>
        <w:tab/>
      </w:r>
      <w:proofErr w:type="gramStart"/>
      <w:r>
        <w:t>Civil</w:t>
      </w:r>
      <w:proofErr w:type="gramEnd"/>
      <w:r>
        <w:t xml:space="preserve"> partner </w:t>
      </w:r>
      <w:r>
        <w:tab/>
      </w:r>
      <w:sdt>
        <w:sdtPr>
          <w:id w:val="1327551584"/>
          <w14:checkbox>
            <w14:checked w14:val="0"/>
            <w14:checkedState w14:val="2612" w14:font="MS Gothic"/>
            <w14:uncheckedState w14:val="2610" w14:font="MS Gothic"/>
          </w14:checkbox>
        </w:sdtPr>
        <w:sdtContent>
          <w:r>
            <w:rPr>
              <w:rFonts w:ascii="MS Gothic" w:eastAsia="MS Gothic" w:hAnsi="MS Gothic" w:hint="eastAsia"/>
            </w:rPr>
            <w:t>☐</w:t>
          </w:r>
        </w:sdtContent>
      </w:sdt>
    </w:p>
    <w:p w:rsidR="004F0481" w:rsidRDefault="004F0481" w:rsidP="004F0481">
      <w:pPr>
        <w:spacing w:after="0"/>
      </w:pPr>
      <w:r>
        <w:t xml:space="preserve">Other </w:t>
      </w:r>
      <w:r>
        <w:tab/>
      </w:r>
      <w:sdt>
        <w:sdtPr>
          <w:id w:val="-539898777"/>
          <w:placeholder>
            <w:docPart w:val="65016B626C164777945035D46BD5AB86"/>
          </w:placeholder>
          <w:showingPlcHdr/>
          <w:text/>
        </w:sdtPr>
        <w:sdtContent>
          <w:r w:rsidRPr="001568D3">
            <w:rPr>
              <w:rStyle w:val="PlaceholderText"/>
            </w:rPr>
            <w:t>Click here to enter text.</w:t>
          </w:r>
        </w:sdtContent>
      </w:sdt>
      <w:r>
        <w:tab/>
      </w:r>
      <w:r>
        <w:tab/>
      </w:r>
      <w:r>
        <w:tab/>
      </w:r>
      <w:r>
        <w:tab/>
        <w:t>Prefer not to say</w:t>
      </w:r>
      <w:r>
        <w:tab/>
      </w:r>
      <w:sdt>
        <w:sdtPr>
          <w:id w:val="-306858368"/>
          <w14:checkbox>
            <w14:checked w14:val="0"/>
            <w14:checkedState w14:val="2612" w14:font="MS Gothic"/>
            <w14:uncheckedState w14:val="2610" w14:font="MS Gothic"/>
          </w14:checkbox>
        </w:sdtPr>
        <w:sdtContent>
          <w:r>
            <w:rPr>
              <w:rFonts w:ascii="MS Gothic" w:eastAsia="MS Gothic" w:hAnsi="MS Gothic" w:hint="eastAsia"/>
            </w:rPr>
            <w:t>☐</w:t>
          </w:r>
        </w:sdtContent>
      </w:sdt>
    </w:p>
    <w:p w:rsidR="004F0481" w:rsidRDefault="004F0481" w:rsidP="004F0481"/>
    <w:p w:rsidR="004F0481" w:rsidRDefault="004F0481" w:rsidP="004F0481">
      <w:pPr>
        <w:pStyle w:val="Heading2"/>
      </w:pPr>
      <w:r>
        <w:t>Sexual orientation</w:t>
      </w:r>
    </w:p>
    <w:p w:rsidR="004F0481" w:rsidRDefault="004F0481" w:rsidP="004F0481">
      <w:pPr>
        <w:spacing w:after="0"/>
      </w:pPr>
      <w:r>
        <w:t>Bisexual</w:t>
      </w:r>
      <w:r>
        <w:tab/>
      </w:r>
      <w:sdt>
        <w:sdtPr>
          <w:id w:val="-1462191579"/>
          <w14:checkbox>
            <w14:checked w14:val="0"/>
            <w14:checkedState w14:val="2612" w14:font="MS Gothic"/>
            <w14:uncheckedState w14:val="2610" w14:font="MS Gothic"/>
          </w14:checkbox>
        </w:sdtPr>
        <w:sdtContent>
          <w:r>
            <w:rPr>
              <w:rFonts w:ascii="MS Gothic" w:eastAsia="MS Gothic" w:hAnsi="MS Gothic" w:hint="eastAsia"/>
            </w:rPr>
            <w:t>☐</w:t>
          </w:r>
        </w:sdtContent>
      </w:sdt>
      <w:r>
        <w:tab/>
        <w:t>Gay man</w:t>
      </w:r>
      <w:r>
        <w:tab/>
      </w:r>
      <w:sdt>
        <w:sdtPr>
          <w:id w:val="1893621834"/>
          <w14:checkbox>
            <w14:checked w14:val="0"/>
            <w14:checkedState w14:val="2612" w14:font="MS Gothic"/>
            <w14:uncheckedState w14:val="2610" w14:font="MS Gothic"/>
          </w14:checkbox>
        </w:sdtPr>
        <w:sdtContent>
          <w:r>
            <w:rPr>
              <w:rFonts w:ascii="MS Gothic" w:eastAsia="MS Gothic" w:hAnsi="MS Gothic" w:hint="eastAsia"/>
            </w:rPr>
            <w:t>☐</w:t>
          </w:r>
        </w:sdtContent>
      </w:sdt>
      <w:r>
        <w:tab/>
        <w:t>Gay woman/lesbian</w:t>
      </w:r>
      <w:r>
        <w:tab/>
      </w:r>
      <w:sdt>
        <w:sdtPr>
          <w:id w:val="1411196108"/>
          <w14:checkbox>
            <w14:checked w14:val="0"/>
            <w14:checkedState w14:val="2612" w14:font="MS Gothic"/>
            <w14:uncheckedState w14:val="2610" w14:font="MS Gothic"/>
          </w14:checkbox>
        </w:sdtPr>
        <w:sdtContent>
          <w:r>
            <w:rPr>
              <w:rFonts w:ascii="MS Gothic" w:eastAsia="MS Gothic" w:hAnsi="MS Gothic" w:hint="eastAsia"/>
            </w:rPr>
            <w:t>☐</w:t>
          </w:r>
        </w:sdtContent>
      </w:sdt>
      <w:r>
        <w:tab/>
        <w:t>Heterosexual</w:t>
      </w:r>
      <w:r>
        <w:tab/>
      </w:r>
      <w:sdt>
        <w:sdtPr>
          <w:id w:val="-44754762"/>
          <w14:checkbox>
            <w14:checked w14:val="0"/>
            <w14:checkedState w14:val="2612" w14:font="MS Gothic"/>
            <w14:uncheckedState w14:val="2610" w14:font="MS Gothic"/>
          </w14:checkbox>
        </w:sdtPr>
        <w:sdtContent>
          <w:r>
            <w:rPr>
              <w:rFonts w:ascii="MS Gothic" w:eastAsia="MS Gothic" w:hAnsi="MS Gothic" w:hint="eastAsia"/>
            </w:rPr>
            <w:t>☐</w:t>
          </w:r>
        </w:sdtContent>
      </w:sdt>
    </w:p>
    <w:p w:rsidR="004F0481" w:rsidRDefault="004F0481" w:rsidP="004F0481">
      <w:pPr>
        <w:spacing w:after="0"/>
      </w:pPr>
      <w:r>
        <w:t>Other</w:t>
      </w:r>
      <w:r>
        <w:tab/>
      </w:r>
      <w:r>
        <w:tab/>
      </w:r>
      <w:sdt>
        <w:sdtPr>
          <w:id w:val="1538387448"/>
          <w14:checkbox>
            <w14:checked w14:val="0"/>
            <w14:checkedState w14:val="2612" w14:font="MS Gothic"/>
            <w14:uncheckedState w14:val="2610" w14:font="MS Gothic"/>
          </w14:checkbox>
        </w:sdtPr>
        <w:sdtContent>
          <w:r>
            <w:rPr>
              <w:rFonts w:ascii="MS Gothic" w:eastAsia="MS Gothic" w:hAnsi="MS Gothic" w:hint="eastAsia"/>
            </w:rPr>
            <w:t>☐</w:t>
          </w:r>
        </w:sdtContent>
      </w:sdt>
      <w:r>
        <w:tab/>
      </w:r>
      <w:r>
        <w:tab/>
      </w:r>
      <w:r>
        <w:tab/>
      </w:r>
      <w:r>
        <w:tab/>
        <w:t>Prefer not to say</w:t>
      </w:r>
      <w:r>
        <w:tab/>
      </w:r>
      <w:sdt>
        <w:sdtPr>
          <w:id w:val="-1625921257"/>
          <w14:checkbox>
            <w14:checked w14:val="0"/>
            <w14:checkedState w14:val="2612" w14:font="MS Gothic"/>
            <w14:uncheckedState w14:val="2610" w14:font="MS Gothic"/>
          </w14:checkbox>
        </w:sdtPr>
        <w:sdtContent>
          <w:r>
            <w:rPr>
              <w:rFonts w:ascii="MS Gothic" w:eastAsia="MS Gothic" w:hAnsi="MS Gothic" w:hint="eastAsia"/>
            </w:rPr>
            <w:t>☐</w:t>
          </w:r>
        </w:sdtContent>
      </w:sdt>
    </w:p>
    <w:p w:rsidR="004F0481" w:rsidRDefault="004F0481" w:rsidP="004F0481">
      <w:pPr>
        <w:pStyle w:val="Heading2"/>
      </w:pPr>
    </w:p>
    <w:p w:rsidR="004F0481" w:rsidRDefault="004F0481" w:rsidP="004F0481">
      <w:pPr>
        <w:pStyle w:val="Heading2"/>
      </w:pPr>
      <w:r>
        <w:t>Ethnic origin</w:t>
      </w:r>
    </w:p>
    <w:p w:rsidR="004F0481" w:rsidRDefault="004F0481" w:rsidP="004F0481">
      <w:r>
        <w:t>I would describe myself as (choose ONE section from A to E, and then tick the appropriate box to indicate your cultural background):</w:t>
      </w:r>
    </w:p>
    <w:p w:rsidR="004F0481" w:rsidRDefault="004F0481" w:rsidP="004F0481">
      <w:pPr>
        <w:pStyle w:val="ListParagraph"/>
        <w:numPr>
          <w:ilvl w:val="0"/>
          <w:numId w:val="1"/>
        </w:numPr>
        <w:rPr>
          <w:b/>
        </w:rPr>
      </w:pPr>
      <w:r w:rsidRPr="0046785D">
        <w:rPr>
          <w:b/>
        </w:rPr>
        <w:t>White</w:t>
      </w:r>
    </w:p>
    <w:p w:rsidR="004F0481" w:rsidRDefault="004F0481" w:rsidP="004F0481">
      <w:pPr>
        <w:pStyle w:val="ListParagraph"/>
        <w:spacing w:after="0"/>
      </w:pPr>
      <w:r>
        <w:t>British</w:t>
      </w:r>
      <w:r>
        <w:tab/>
      </w:r>
      <w:sdt>
        <w:sdtPr>
          <w:id w:val="-2082200824"/>
          <w14:checkbox>
            <w14:checked w14:val="0"/>
            <w14:checkedState w14:val="2612" w14:font="MS Gothic"/>
            <w14:uncheckedState w14:val="2610" w14:font="MS Gothic"/>
          </w14:checkbox>
        </w:sdtPr>
        <w:sdtContent>
          <w:r>
            <w:rPr>
              <w:rFonts w:ascii="MS Gothic" w:eastAsia="MS Gothic" w:hAnsi="MS Gothic" w:hint="eastAsia"/>
            </w:rPr>
            <w:t>☐</w:t>
          </w:r>
        </w:sdtContent>
      </w:sdt>
      <w:r>
        <w:tab/>
        <w:t>English</w:t>
      </w:r>
      <w:r>
        <w:tab/>
      </w:r>
      <w:sdt>
        <w:sdtPr>
          <w:id w:val="524217472"/>
          <w14:checkbox>
            <w14:checked w14:val="0"/>
            <w14:checkedState w14:val="2612" w14:font="MS Gothic"/>
            <w14:uncheckedState w14:val="2610" w14:font="MS Gothic"/>
          </w14:checkbox>
        </w:sdtPr>
        <w:sdtContent>
          <w:r>
            <w:rPr>
              <w:rFonts w:ascii="MS Gothic" w:eastAsia="MS Gothic" w:hAnsi="MS Gothic" w:hint="eastAsia"/>
            </w:rPr>
            <w:t>☐</w:t>
          </w:r>
        </w:sdtContent>
      </w:sdt>
      <w:r>
        <w:tab/>
        <w:t>Welsh</w:t>
      </w:r>
      <w:r>
        <w:tab/>
      </w:r>
      <w:sdt>
        <w:sdtPr>
          <w:id w:val="1553185598"/>
          <w14:checkbox>
            <w14:checked w14:val="0"/>
            <w14:checkedState w14:val="2612" w14:font="MS Gothic"/>
            <w14:uncheckedState w14:val="2610" w14:font="MS Gothic"/>
          </w14:checkbox>
        </w:sdtPr>
        <w:sdtContent>
          <w:r>
            <w:rPr>
              <w:rFonts w:ascii="MS Gothic" w:eastAsia="MS Gothic" w:hAnsi="MS Gothic" w:hint="eastAsia"/>
            </w:rPr>
            <w:t>☐</w:t>
          </w:r>
        </w:sdtContent>
      </w:sdt>
      <w:r>
        <w:tab/>
        <w:t>Scottish</w:t>
      </w:r>
      <w:r>
        <w:tab/>
        <w:t xml:space="preserve">   </w:t>
      </w:r>
      <w:sdt>
        <w:sdtPr>
          <w:id w:val="-1635713222"/>
          <w14:checkbox>
            <w14:checked w14:val="0"/>
            <w14:checkedState w14:val="2612" w14:font="MS Gothic"/>
            <w14:uncheckedState w14:val="2610" w14:font="MS Gothic"/>
          </w14:checkbox>
        </w:sdtPr>
        <w:sdtContent>
          <w:r>
            <w:rPr>
              <w:rFonts w:ascii="MS Gothic" w:eastAsia="MS Gothic" w:hAnsi="MS Gothic" w:hint="eastAsia"/>
            </w:rPr>
            <w:t>☐</w:t>
          </w:r>
        </w:sdtContent>
      </w:sdt>
      <w:r>
        <w:tab/>
        <w:t>Irish</w:t>
      </w:r>
      <w:r>
        <w:tab/>
      </w:r>
      <w:sdt>
        <w:sdtPr>
          <w:rPr>
            <w:rFonts w:ascii="MS Gothic" w:eastAsia="MS Gothic" w:hAnsi="MS Gothic"/>
          </w:rPr>
          <w:id w:val="-1227603045"/>
          <w14:checkbox>
            <w14:checked w14:val="0"/>
            <w14:checkedState w14:val="2612" w14:font="MS Gothic"/>
            <w14:uncheckedState w14:val="2610" w14:font="MS Gothic"/>
          </w14:checkbox>
        </w:sdtPr>
        <w:sdtContent>
          <w:r w:rsidRPr="0046785D">
            <w:rPr>
              <w:rFonts w:ascii="MS Gothic" w:eastAsia="MS Gothic" w:hAnsi="MS Gothic" w:hint="eastAsia"/>
            </w:rPr>
            <w:t>☐</w:t>
          </w:r>
        </w:sdtContent>
      </w:sdt>
      <w:r>
        <w:tab/>
      </w:r>
    </w:p>
    <w:p w:rsidR="004F0481" w:rsidRDefault="004F0481" w:rsidP="004F0481">
      <w:pPr>
        <w:pStyle w:val="ListParagraph"/>
        <w:spacing w:after="0"/>
      </w:pPr>
      <w:r>
        <w:t>Other</w:t>
      </w:r>
      <w:r>
        <w:tab/>
      </w:r>
      <w:sdt>
        <w:sdtPr>
          <w:id w:val="-636943364"/>
          <w:placeholder>
            <w:docPart w:val="B4120DF5A2C84EEB88DBC6677E97D4F0"/>
          </w:placeholder>
          <w:showingPlcHdr/>
          <w:text/>
        </w:sdtPr>
        <w:sdtContent>
          <w:r w:rsidRPr="001568D3">
            <w:rPr>
              <w:rStyle w:val="PlaceholderText"/>
            </w:rPr>
            <w:t>Click here to enter text.</w:t>
          </w:r>
        </w:sdtContent>
      </w:sdt>
    </w:p>
    <w:p w:rsidR="004F0481" w:rsidRDefault="004F0481" w:rsidP="004F0481">
      <w:pPr>
        <w:rPr>
          <w:b/>
        </w:rPr>
      </w:pPr>
      <w:r>
        <w:rPr>
          <w:b/>
        </w:rPr>
        <w:br w:type="page"/>
      </w:r>
    </w:p>
    <w:p w:rsidR="004F0481" w:rsidRDefault="004F0481" w:rsidP="004F0481">
      <w:pPr>
        <w:pStyle w:val="ListParagraph"/>
        <w:numPr>
          <w:ilvl w:val="0"/>
          <w:numId w:val="1"/>
        </w:numPr>
        <w:rPr>
          <w:b/>
        </w:rPr>
      </w:pPr>
      <w:r>
        <w:rPr>
          <w:b/>
        </w:rPr>
        <w:lastRenderedPageBreak/>
        <w:t>Mixed</w:t>
      </w:r>
    </w:p>
    <w:p w:rsidR="004F0481" w:rsidRDefault="004F0481" w:rsidP="004F0481">
      <w:pPr>
        <w:pStyle w:val="ListParagraph"/>
        <w:spacing w:after="0"/>
      </w:pPr>
      <w:r>
        <w:t>White and Black Caribbean</w:t>
      </w:r>
      <w:r>
        <w:tab/>
      </w:r>
      <w:sdt>
        <w:sdtPr>
          <w:id w:val="421223710"/>
          <w14:checkbox>
            <w14:checked w14:val="0"/>
            <w14:checkedState w14:val="2612" w14:font="MS Gothic"/>
            <w14:uncheckedState w14:val="2610" w14:font="MS Gothic"/>
          </w14:checkbox>
        </w:sdtPr>
        <w:sdtContent>
          <w:r>
            <w:rPr>
              <w:rFonts w:ascii="MS Gothic" w:eastAsia="MS Gothic" w:hAnsi="MS Gothic" w:hint="eastAsia"/>
            </w:rPr>
            <w:t>☐</w:t>
          </w:r>
        </w:sdtContent>
      </w:sdt>
      <w:r>
        <w:tab/>
        <w:t>White and Black African</w:t>
      </w:r>
      <w:r>
        <w:tab/>
        <w:t xml:space="preserve">   </w:t>
      </w:r>
      <w:sdt>
        <w:sdtPr>
          <w:id w:val="-1324045453"/>
          <w14:checkbox>
            <w14:checked w14:val="0"/>
            <w14:checkedState w14:val="2612" w14:font="MS Gothic"/>
            <w14:uncheckedState w14:val="2610" w14:font="MS Gothic"/>
          </w14:checkbox>
        </w:sdtPr>
        <w:sdtContent>
          <w:r>
            <w:rPr>
              <w:rFonts w:ascii="MS Gothic" w:eastAsia="MS Gothic" w:hAnsi="MS Gothic" w:hint="eastAsia"/>
            </w:rPr>
            <w:t>☐</w:t>
          </w:r>
        </w:sdtContent>
      </w:sdt>
    </w:p>
    <w:p w:rsidR="004F0481" w:rsidRDefault="004F0481" w:rsidP="004F0481">
      <w:pPr>
        <w:pStyle w:val="ListParagraph"/>
        <w:spacing w:after="0"/>
      </w:pPr>
      <w:r>
        <w:t>White and Asian</w:t>
      </w:r>
      <w:r>
        <w:tab/>
      </w:r>
      <w:r>
        <w:tab/>
      </w:r>
      <w:sdt>
        <w:sdtPr>
          <w:id w:val="-1051766704"/>
          <w14:checkbox>
            <w14:checked w14:val="0"/>
            <w14:checkedState w14:val="2612" w14:font="MS Gothic"/>
            <w14:uncheckedState w14:val="2610" w14:font="MS Gothic"/>
          </w14:checkbox>
        </w:sdtPr>
        <w:sdtContent>
          <w:r>
            <w:rPr>
              <w:rFonts w:ascii="MS Gothic" w:eastAsia="MS Gothic" w:hAnsi="MS Gothic" w:hint="eastAsia"/>
            </w:rPr>
            <w:t>☐</w:t>
          </w:r>
        </w:sdtContent>
      </w:sdt>
      <w:r>
        <w:tab/>
        <w:t xml:space="preserve">Other </w:t>
      </w:r>
      <w:sdt>
        <w:sdtPr>
          <w:id w:val="1836722687"/>
          <w:placeholder>
            <w:docPart w:val="0D421FE27C3944C7AEEE20263ECB1624"/>
          </w:placeholder>
          <w:showingPlcHdr/>
          <w:text/>
        </w:sdtPr>
        <w:sdtContent>
          <w:r w:rsidRPr="001568D3">
            <w:rPr>
              <w:rStyle w:val="PlaceholderText"/>
            </w:rPr>
            <w:t>Click here to enter text.</w:t>
          </w:r>
        </w:sdtContent>
      </w:sdt>
    </w:p>
    <w:p w:rsidR="004F0481" w:rsidRDefault="004F0481" w:rsidP="004F0481"/>
    <w:p w:rsidR="004F0481" w:rsidRDefault="004F0481" w:rsidP="004F0481">
      <w:pPr>
        <w:pStyle w:val="ListParagraph"/>
        <w:numPr>
          <w:ilvl w:val="0"/>
          <w:numId w:val="1"/>
        </w:numPr>
        <w:rPr>
          <w:b/>
        </w:rPr>
      </w:pPr>
      <w:r>
        <w:rPr>
          <w:b/>
        </w:rPr>
        <w:t>Asian, Asian British, Asian Black, Asian Scottish or Asian Welsh</w:t>
      </w:r>
    </w:p>
    <w:p w:rsidR="004F0481" w:rsidRDefault="004F0481" w:rsidP="004F0481">
      <w:pPr>
        <w:pStyle w:val="ListParagraph"/>
        <w:spacing w:after="0"/>
      </w:pPr>
      <w:r>
        <w:t>Indian</w:t>
      </w:r>
      <w:r>
        <w:tab/>
      </w:r>
      <w:sdt>
        <w:sdtPr>
          <w:id w:val="-66035718"/>
          <w14:checkbox>
            <w14:checked w14:val="0"/>
            <w14:checkedState w14:val="2612" w14:font="MS Gothic"/>
            <w14:uncheckedState w14:val="2610" w14:font="MS Gothic"/>
          </w14:checkbox>
        </w:sdtPr>
        <w:sdtContent>
          <w:r>
            <w:rPr>
              <w:rFonts w:ascii="MS Gothic" w:eastAsia="MS Gothic" w:hAnsi="MS Gothic" w:hint="eastAsia"/>
            </w:rPr>
            <w:t>☐</w:t>
          </w:r>
        </w:sdtContent>
      </w:sdt>
      <w:r>
        <w:tab/>
        <w:t>Pakistani</w:t>
      </w:r>
      <w:r>
        <w:tab/>
      </w:r>
      <w:sdt>
        <w:sdtPr>
          <w:id w:val="1323389239"/>
          <w14:checkbox>
            <w14:checked w14:val="0"/>
            <w14:checkedState w14:val="2612" w14:font="MS Gothic"/>
            <w14:uncheckedState w14:val="2610" w14:font="MS Gothic"/>
          </w14:checkbox>
        </w:sdtPr>
        <w:sdtContent>
          <w:r>
            <w:rPr>
              <w:rFonts w:ascii="MS Gothic" w:eastAsia="MS Gothic" w:hAnsi="MS Gothic" w:hint="eastAsia"/>
            </w:rPr>
            <w:t>☐</w:t>
          </w:r>
        </w:sdtContent>
      </w:sdt>
      <w:r>
        <w:tab/>
        <w:t>Bangladeshi</w:t>
      </w:r>
      <w:r>
        <w:tab/>
      </w:r>
      <w:sdt>
        <w:sdtPr>
          <w:id w:val="196289769"/>
          <w14:checkbox>
            <w14:checked w14:val="0"/>
            <w14:checkedState w14:val="2612" w14:font="MS Gothic"/>
            <w14:uncheckedState w14:val="2610" w14:font="MS Gothic"/>
          </w14:checkbox>
        </w:sdtPr>
        <w:sdtContent>
          <w:r>
            <w:rPr>
              <w:rFonts w:ascii="MS Gothic" w:eastAsia="MS Gothic" w:hAnsi="MS Gothic" w:hint="eastAsia"/>
            </w:rPr>
            <w:t>☐</w:t>
          </w:r>
        </w:sdtContent>
      </w:sdt>
      <w:r>
        <w:tab/>
        <w:t xml:space="preserve">Other </w:t>
      </w:r>
      <w:sdt>
        <w:sdtPr>
          <w:id w:val="1413892041"/>
          <w:placeholder>
            <w:docPart w:val="7906C301110E4D0999A1056CE450C781"/>
          </w:placeholder>
          <w:showingPlcHdr/>
          <w:text/>
        </w:sdtPr>
        <w:sdtContent>
          <w:r w:rsidRPr="001568D3">
            <w:rPr>
              <w:rStyle w:val="PlaceholderText"/>
            </w:rPr>
            <w:t>Click here to enter text.</w:t>
          </w:r>
        </w:sdtContent>
      </w:sdt>
    </w:p>
    <w:p w:rsidR="004F0481" w:rsidRDefault="004F0481" w:rsidP="004F0481">
      <w:pPr>
        <w:rPr>
          <w:b/>
        </w:rPr>
      </w:pPr>
    </w:p>
    <w:p w:rsidR="004F0481" w:rsidRDefault="004F0481" w:rsidP="004F0481">
      <w:pPr>
        <w:pStyle w:val="ListParagraph"/>
        <w:numPr>
          <w:ilvl w:val="0"/>
          <w:numId w:val="1"/>
        </w:numPr>
        <w:rPr>
          <w:b/>
        </w:rPr>
      </w:pPr>
      <w:r>
        <w:rPr>
          <w:b/>
        </w:rPr>
        <w:t>Black, Black British, Black English, Black Scottish, or Black Welsh</w:t>
      </w:r>
    </w:p>
    <w:p w:rsidR="004F0481" w:rsidRDefault="004F0481" w:rsidP="004F0481">
      <w:pPr>
        <w:pStyle w:val="ListParagraph"/>
      </w:pPr>
      <w:r>
        <w:t>Caribbean</w:t>
      </w:r>
      <w:r>
        <w:tab/>
      </w:r>
      <w:sdt>
        <w:sdtPr>
          <w:id w:val="-804772954"/>
          <w14:checkbox>
            <w14:checked w14:val="0"/>
            <w14:checkedState w14:val="2612" w14:font="MS Gothic"/>
            <w14:uncheckedState w14:val="2610" w14:font="MS Gothic"/>
          </w14:checkbox>
        </w:sdtPr>
        <w:sdtContent>
          <w:r>
            <w:rPr>
              <w:rFonts w:ascii="MS Gothic" w:eastAsia="MS Gothic" w:hAnsi="MS Gothic" w:hint="eastAsia"/>
            </w:rPr>
            <w:t>☐</w:t>
          </w:r>
        </w:sdtContent>
      </w:sdt>
      <w:r>
        <w:tab/>
        <w:t>African</w:t>
      </w:r>
      <w:r>
        <w:tab/>
      </w:r>
      <w:sdt>
        <w:sdtPr>
          <w:id w:val="-148835890"/>
          <w14:checkbox>
            <w14:checked w14:val="0"/>
            <w14:checkedState w14:val="2612" w14:font="MS Gothic"/>
            <w14:uncheckedState w14:val="2610" w14:font="MS Gothic"/>
          </w14:checkbox>
        </w:sdtPr>
        <w:sdtContent>
          <w:r>
            <w:rPr>
              <w:rFonts w:ascii="MS Gothic" w:eastAsia="MS Gothic" w:hAnsi="MS Gothic" w:hint="eastAsia"/>
            </w:rPr>
            <w:t>☐</w:t>
          </w:r>
        </w:sdtContent>
      </w:sdt>
      <w:r>
        <w:tab/>
        <w:t xml:space="preserve">Other </w:t>
      </w:r>
      <w:sdt>
        <w:sdtPr>
          <w:id w:val="-640039651"/>
          <w:placeholder>
            <w:docPart w:val="238F68362C074EB2B790DCDB988520B5"/>
          </w:placeholder>
          <w:showingPlcHdr/>
          <w:text/>
        </w:sdtPr>
        <w:sdtContent>
          <w:r w:rsidRPr="001568D3">
            <w:rPr>
              <w:rStyle w:val="PlaceholderText"/>
            </w:rPr>
            <w:t>Click here to enter text.</w:t>
          </w:r>
        </w:sdtContent>
      </w:sdt>
    </w:p>
    <w:p w:rsidR="004F0481" w:rsidRDefault="004F0481" w:rsidP="004F0481">
      <w:pPr>
        <w:pStyle w:val="ListParagraph"/>
        <w:rPr>
          <w:b/>
        </w:rPr>
      </w:pPr>
    </w:p>
    <w:p w:rsidR="004F0481" w:rsidRDefault="004F0481" w:rsidP="004F0481">
      <w:pPr>
        <w:pStyle w:val="ListParagraph"/>
        <w:rPr>
          <w:b/>
        </w:rPr>
      </w:pPr>
    </w:p>
    <w:p w:rsidR="004F0481" w:rsidRDefault="004F0481" w:rsidP="004F0481">
      <w:pPr>
        <w:pStyle w:val="ListParagraph"/>
        <w:numPr>
          <w:ilvl w:val="0"/>
          <w:numId w:val="1"/>
        </w:numPr>
        <w:spacing w:after="0"/>
        <w:rPr>
          <w:b/>
        </w:rPr>
      </w:pPr>
      <w:r>
        <w:rPr>
          <w:b/>
        </w:rPr>
        <w:t>Chinese, Chinese British, Chinese English, Chinese Scottish, Chinese Welsh or other ethnic group</w:t>
      </w:r>
    </w:p>
    <w:p w:rsidR="004F0481" w:rsidRDefault="004F0481" w:rsidP="004F0481">
      <w:pPr>
        <w:spacing w:after="0"/>
        <w:ind w:left="720"/>
      </w:pPr>
      <w:r>
        <w:t>Chinese</w:t>
      </w:r>
      <w:r>
        <w:tab/>
      </w:r>
      <w:r>
        <w:tab/>
      </w:r>
      <w:sdt>
        <w:sdtPr>
          <w:id w:val="1401786838"/>
          <w14:checkbox>
            <w14:checked w14:val="0"/>
            <w14:checkedState w14:val="2612" w14:font="MS Gothic"/>
            <w14:uncheckedState w14:val="2610" w14:font="MS Gothic"/>
          </w14:checkbox>
        </w:sdtPr>
        <w:sdtContent>
          <w:r>
            <w:rPr>
              <w:rFonts w:ascii="MS Gothic" w:eastAsia="MS Gothic" w:hAnsi="MS Gothic" w:hint="eastAsia"/>
            </w:rPr>
            <w:t>☐</w:t>
          </w:r>
        </w:sdtContent>
      </w:sdt>
      <w:r>
        <w:tab/>
        <w:t xml:space="preserve">Other </w:t>
      </w:r>
      <w:r>
        <w:tab/>
      </w:r>
      <w:sdt>
        <w:sdtPr>
          <w:id w:val="315154521"/>
          <w:placeholder>
            <w:docPart w:val="279C84B3A71E44C8AB0E07A74371D9C8"/>
          </w:placeholder>
          <w:showingPlcHdr/>
          <w:text/>
        </w:sdtPr>
        <w:sdtContent>
          <w:r w:rsidRPr="001568D3">
            <w:rPr>
              <w:rStyle w:val="PlaceholderText"/>
            </w:rPr>
            <w:t>Click here to enter text.</w:t>
          </w:r>
        </w:sdtContent>
      </w:sdt>
    </w:p>
    <w:p w:rsidR="004F0481" w:rsidRDefault="004F0481" w:rsidP="004F0481"/>
    <w:p w:rsidR="004F0481" w:rsidRDefault="004F0481" w:rsidP="004F0481">
      <w:pPr>
        <w:ind w:firstLine="720"/>
        <w:rPr>
          <w:b/>
        </w:rPr>
      </w:pPr>
      <w:r>
        <w:rPr>
          <w:b/>
        </w:rPr>
        <w:t>Prefer not to say</w:t>
      </w:r>
      <w:r>
        <w:rPr>
          <w:b/>
        </w:rPr>
        <w:tab/>
      </w:r>
      <w:sdt>
        <w:sdtPr>
          <w:rPr>
            <w:b/>
          </w:rPr>
          <w:id w:val="422384396"/>
          <w14:checkbox>
            <w14:checked w14:val="0"/>
            <w14:checkedState w14:val="2612" w14:font="MS Gothic"/>
            <w14:uncheckedState w14:val="2610" w14:font="MS Gothic"/>
          </w14:checkbox>
        </w:sdtPr>
        <w:sdtContent>
          <w:r>
            <w:rPr>
              <w:rFonts w:ascii="MS Gothic" w:eastAsia="MS Gothic" w:hAnsi="MS Gothic" w:hint="eastAsia"/>
              <w:b/>
            </w:rPr>
            <w:t>☐</w:t>
          </w:r>
        </w:sdtContent>
      </w:sdt>
    </w:p>
    <w:p w:rsidR="004F0481" w:rsidRDefault="004F0481" w:rsidP="004F0481">
      <w:pPr>
        <w:rPr>
          <w:b/>
        </w:rPr>
      </w:pPr>
    </w:p>
    <w:p w:rsidR="004F0481" w:rsidRDefault="004F0481" w:rsidP="004F0481">
      <w:pPr>
        <w:pStyle w:val="Heading2"/>
      </w:pPr>
      <w:r>
        <w:t xml:space="preserve">Disability </w:t>
      </w:r>
    </w:p>
    <w:p w:rsidR="004F0481" w:rsidRDefault="004F0481" w:rsidP="004F0481">
      <w:pPr>
        <w:jc w:val="both"/>
      </w:pPr>
      <w:r>
        <w:t>Before ticking the appropriate box below please read the definition of disability.</w:t>
      </w:r>
    </w:p>
    <w:p w:rsidR="004F0481" w:rsidRDefault="004F0481" w:rsidP="004F0481">
      <w:pPr>
        <w:jc w:val="both"/>
      </w:pPr>
      <w:r>
        <w:t>The definition of disability, as outlined in the Equality Ace 2010 is a follows: “a physical or mental impairment which has a substantial and long term adverse effect on a person’s ability to carry out normal day-to-day activities”.</w:t>
      </w:r>
    </w:p>
    <w:p w:rsidR="004F0481" w:rsidRDefault="004F0481" w:rsidP="004F0481">
      <w:pPr>
        <w:jc w:val="both"/>
      </w:pPr>
      <w:r>
        <w:t>To be protected under the Act:</w:t>
      </w:r>
    </w:p>
    <w:p w:rsidR="004F0481" w:rsidRDefault="004F0481" w:rsidP="004F0481">
      <w:pPr>
        <w:pStyle w:val="ListParagraph"/>
        <w:numPr>
          <w:ilvl w:val="0"/>
          <w:numId w:val="2"/>
        </w:numPr>
        <w:jc w:val="both"/>
      </w:pPr>
      <w:r>
        <w:t>An individual must have an impairment which can be physical or mental.</w:t>
      </w:r>
    </w:p>
    <w:p w:rsidR="004F0481" w:rsidRDefault="004F0481" w:rsidP="004F0481">
      <w:pPr>
        <w:pStyle w:val="ListParagraph"/>
        <w:numPr>
          <w:ilvl w:val="0"/>
          <w:numId w:val="2"/>
        </w:numPr>
        <w:jc w:val="both"/>
      </w:pPr>
      <w:r>
        <w:t>It has to be substantial, that is something more than minor or trivial.</w:t>
      </w:r>
    </w:p>
    <w:p w:rsidR="004F0481" w:rsidRPr="008A4C59" w:rsidRDefault="004F0481" w:rsidP="004F0481">
      <w:pPr>
        <w:pStyle w:val="ListParagraph"/>
        <w:numPr>
          <w:ilvl w:val="0"/>
          <w:numId w:val="2"/>
        </w:numPr>
        <w:jc w:val="both"/>
      </w:pPr>
      <w:r>
        <w:t xml:space="preserve">It needs to be a long term i.e., the impairment has lasted or is likely to last in total for at least twelve months or more, or is likely to last for the rest of the lift of the person affected (long term included conditions which fluctuate or may recur such as cancer, HIV/AIDS and multiple sclerosis) </w:t>
      </w:r>
      <w:r>
        <w:rPr>
          <w:b/>
        </w:rPr>
        <w:t>and</w:t>
      </w:r>
    </w:p>
    <w:p w:rsidR="004F0481" w:rsidRDefault="004F0481" w:rsidP="004F0481">
      <w:pPr>
        <w:pStyle w:val="ListParagraph"/>
        <w:numPr>
          <w:ilvl w:val="0"/>
          <w:numId w:val="2"/>
        </w:numPr>
        <w:jc w:val="both"/>
      </w:pPr>
      <w:r>
        <w:t>It must affect their day-to-day activities on a regular basis (day-to-day activities includes things such as reading, lifting and carrying objects, personal care, shopping, meeting and communicating with people.  The effect of your impairment on everyday activities is considered as it would be without medication or aids.  The only exception is eyesight which should be judged when an individual is wearing their usual lenses or spectacles).</w:t>
      </w:r>
    </w:p>
    <w:p w:rsidR="004F0481" w:rsidRDefault="004F0481" w:rsidP="004F0481">
      <w:pPr>
        <w:pStyle w:val="ListParagraph"/>
        <w:jc w:val="both"/>
      </w:pPr>
    </w:p>
    <w:p w:rsidR="004F0481" w:rsidRDefault="004F0481" w:rsidP="004F0481">
      <w:pPr>
        <w:pStyle w:val="ListParagraph"/>
        <w:jc w:val="both"/>
      </w:pPr>
      <w:r>
        <w:t>Yes</w:t>
      </w:r>
      <w:r>
        <w:tab/>
      </w:r>
      <w:sdt>
        <w:sdtPr>
          <w:id w:val="-303085992"/>
          <w14:checkbox>
            <w14:checked w14:val="0"/>
            <w14:checkedState w14:val="2612" w14:font="MS Gothic"/>
            <w14:uncheckedState w14:val="2610" w14:font="MS Gothic"/>
          </w14:checkbox>
        </w:sdtPr>
        <w:sdtContent>
          <w:r>
            <w:rPr>
              <w:rFonts w:ascii="MS Gothic" w:eastAsia="MS Gothic" w:hAnsi="MS Gothic" w:hint="eastAsia"/>
            </w:rPr>
            <w:t>☐</w:t>
          </w:r>
        </w:sdtContent>
      </w:sdt>
      <w:r>
        <w:tab/>
        <w:t>No</w:t>
      </w:r>
      <w:r>
        <w:tab/>
      </w:r>
      <w:sdt>
        <w:sdtPr>
          <w:id w:val="-108121837"/>
          <w14:checkbox>
            <w14:checked w14:val="0"/>
            <w14:checkedState w14:val="2612" w14:font="MS Gothic"/>
            <w14:uncheckedState w14:val="2610" w14:font="MS Gothic"/>
          </w14:checkbox>
        </w:sdtPr>
        <w:sdtContent>
          <w:r>
            <w:rPr>
              <w:rFonts w:ascii="MS Gothic" w:eastAsia="MS Gothic" w:hAnsi="MS Gothic" w:hint="eastAsia"/>
            </w:rPr>
            <w:t>☐</w:t>
          </w:r>
        </w:sdtContent>
      </w:sdt>
      <w:r>
        <w:tab/>
        <w:t>Prefer not to say</w:t>
      </w:r>
      <w:r>
        <w:tab/>
      </w:r>
      <w:sdt>
        <w:sdtPr>
          <w:id w:val="-109822370"/>
          <w14:checkbox>
            <w14:checked w14:val="0"/>
            <w14:checkedState w14:val="2612" w14:font="MS Gothic"/>
            <w14:uncheckedState w14:val="2610" w14:font="MS Gothic"/>
          </w14:checkbox>
        </w:sdtPr>
        <w:sdtContent>
          <w:r>
            <w:rPr>
              <w:rFonts w:ascii="MS Gothic" w:eastAsia="MS Gothic" w:hAnsi="MS Gothic" w:hint="eastAsia"/>
            </w:rPr>
            <w:t>☐</w:t>
          </w:r>
        </w:sdtContent>
      </w:sdt>
    </w:p>
    <w:p w:rsidR="004F0481" w:rsidRDefault="004F0481" w:rsidP="004F0481">
      <w:pPr>
        <w:jc w:val="both"/>
      </w:pPr>
    </w:p>
    <w:p w:rsidR="004F0481" w:rsidRDefault="004F0481" w:rsidP="004F0481">
      <w:pPr>
        <w:pStyle w:val="Heading2"/>
      </w:pPr>
      <w:r>
        <w:t>Data Protection Act</w:t>
      </w:r>
    </w:p>
    <w:p w:rsidR="004F0481" w:rsidRDefault="004F0481" w:rsidP="004F0481">
      <w:r>
        <w:t>I hereby give consent for the anonymised data provided on this form to be collated and held in a secure file.  The anonymised data will be securely destroyed once monitoring has been completed, but within 4 weeks.</w:t>
      </w:r>
    </w:p>
    <w:p w:rsidR="004F0481" w:rsidRDefault="004F0481" w:rsidP="004F0481">
      <w:r>
        <w:t>The data will only be shared with the relevant school Governors/Trustees for the purposes of fulfilling any statutory duties or as required by law.</w:t>
      </w:r>
    </w:p>
    <w:p w:rsidR="004F0481" w:rsidRDefault="004F0481" w:rsidP="004F0481">
      <w:r>
        <w:t>Signed:</w:t>
      </w:r>
      <w:r>
        <w:tab/>
      </w:r>
      <w:sdt>
        <w:sdtPr>
          <w:id w:val="888309551"/>
          <w:placeholder>
            <w:docPart w:val="D17313D0C4144B08B93A4C71146996C9"/>
          </w:placeholder>
          <w:showingPlcHdr/>
          <w:text/>
        </w:sdtPr>
        <w:sdtContent>
          <w:r w:rsidRPr="001568D3">
            <w:rPr>
              <w:rStyle w:val="PlaceholderText"/>
            </w:rPr>
            <w:t>Click here to enter text.</w:t>
          </w:r>
        </w:sdtContent>
      </w:sdt>
    </w:p>
    <w:p w:rsidR="00D83BC0" w:rsidRDefault="004F0481">
      <w:r>
        <w:t>Date:</w:t>
      </w:r>
      <w:r>
        <w:tab/>
      </w:r>
      <w:sdt>
        <w:sdtPr>
          <w:id w:val="2037612733"/>
          <w:placeholder>
            <w:docPart w:val="B59B951CF9D74D00A2F8C08F4F766D1C"/>
          </w:placeholder>
          <w:showingPlcHdr/>
          <w:date>
            <w:dateFormat w:val="dd/MM/yyyy"/>
            <w:lid w:val="en-GB"/>
            <w:storeMappedDataAs w:val="dateTime"/>
            <w:calendar w:val="gregorian"/>
          </w:date>
        </w:sdtPr>
        <w:sdtContent>
          <w:r w:rsidRPr="001568D3">
            <w:rPr>
              <w:rStyle w:val="PlaceholderText"/>
            </w:rPr>
            <w:t>Click here to enter a date.</w:t>
          </w:r>
        </w:sdtContent>
      </w:sdt>
    </w:p>
    <w:sectPr w:rsidR="00D83BC0" w:rsidSect="0046138D">
      <w:pgSz w:w="11906" w:h="16838"/>
      <w:pgMar w:top="1276" w:right="991"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2644AE"/>
    <w:multiLevelType w:val="hybridMultilevel"/>
    <w:tmpl w:val="172A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82258B"/>
    <w:multiLevelType w:val="hybridMultilevel"/>
    <w:tmpl w:val="A90495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o7qAb48O3eqbSAnZotkUsjH1GCFz0wFsmyaZfQVh60hT99fVDah5KqNlLTZazAahk0qk6afdir5J3uO90QcVTA==" w:salt="uI91InfPCv9YkIW8oD/t+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481"/>
    <w:rsid w:val="00001611"/>
    <w:rsid w:val="00005B67"/>
    <w:rsid w:val="00026737"/>
    <w:rsid w:val="00054E0B"/>
    <w:rsid w:val="000677A3"/>
    <w:rsid w:val="0007002A"/>
    <w:rsid w:val="00070A09"/>
    <w:rsid w:val="00071166"/>
    <w:rsid w:val="00086711"/>
    <w:rsid w:val="000A447C"/>
    <w:rsid w:val="000F0FCF"/>
    <w:rsid w:val="000F3302"/>
    <w:rsid w:val="000F3DED"/>
    <w:rsid w:val="00102B67"/>
    <w:rsid w:val="001033C1"/>
    <w:rsid w:val="00117D85"/>
    <w:rsid w:val="001244C3"/>
    <w:rsid w:val="00125002"/>
    <w:rsid w:val="00132B7B"/>
    <w:rsid w:val="00134C5B"/>
    <w:rsid w:val="00137F39"/>
    <w:rsid w:val="001509EC"/>
    <w:rsid w:val="00154137"/>
    <w:rsid w:val="00164B17"/>
    <w:rsid w:val="00185B87"/>
    <w:rsid w:val="0019065E"/>
    <w:rsid w:val="00194C2C"/>
    <w:rsid w:val="001A0059"/>
    <w:rsid w:val="001A0495"/>
    <w:rsid w:val="001A2109"/>
    <w:rsid w:val="001A6DE8"/>
    <w:rsid w:val="001A72FC"/>
    <w:rsid w:val="001B194D"/>
    <w:rsid w:val="001C174A"/>
    <w:rsid w:val="001D0B7D"/>
    <w:rsid w:val="001D3CA0"/>
    <w:rsid w:val="002038CC"/>
    <w:rsid w:val="00207AE8"/>
    <w:rsid w:val="00220B69"/>
    <w:rsid w:val="00221157"/>
    <w:rsid w:val="002248B4"/>
    <w:rsid w:val="00244379"/>
    <w:rsid w:val="00250111"/>
    <w:rsid w:val="00253018"/>
    <w:rsid w:val="00260D14"/>
    <w:rsid w:val="0026730D"/>
    <w:rsid w:val="00276AE4"/>
    <w:rsid w:val="002836AA"/>
    <w:rsid w:val="002A6C7D"/>
    <w:rsid w:val="002A7814"/>
    <w:rsid w:val="002B5B1F"/>
    <w:rsid w:val="002D1114"/>
    <w:rsid w:val="002E0FC7"/>
    <w:rsid w:val="002E1BA7"/>
    <w:rsid w:val="002E4CD5"/>
    <w:rsid w:val="002E5B85"/>
    <w:rsid w:val="002F7D02"/>
    <w:rsid w:val="00302AE6"/>
    <w:rsid w:val="003078E8"/>
    <w:rsid w:val="00340234"/>
    <w:rsid w:val="00345814"/>
    <w:rsid w:val="00352B56"/>
    <w:rsid w:val="00354883"/>
    <w:rsid w:val="00357A64"/>
    <w:rsid w:val="00362288"/>
    <w:rsid w:val="00372226"/>
    <w:rsid w:val="00377025"/>
    <w:rsid w:val="003A19C4"/>
    <w:rsid w:val="003A5D7D"/>
    <w:rsid w:val="003B165C"/>
    <w:rsid w:val="003C5016"/>
    <w:rsid w:val="003C5E7D"/>
    <w:rsid w:val="003E5076"/>
    <w:rsid w:val="003E5D81"/>
    <w:rsid w:val="003F1287"/>
    <w:rsid w:val="003F1E1F"/>
    <w:rsid w:val="003F577E"/>
    <w:rsid w:val="003F65F6"/>
    <w:rsid w:val="00410354"/>
    <w:rsid w:val="004116A3"/>
    <w:rsid w:val="00413691"/>
    <w:rsid w:val="004145FD"/>
    <w:rsid w:val="004323CF"/>
    <w:rsid w:val="00444247"/>
    <w:rsid w:val="00450998"/>
    <w:rsid w:val="00455F60"/>
    <w:rsid w:val="00461C6E"/>
    <w:rsid w:val="004673BB"/>
    <w:rsid w:val="00473E57"/>
    <w:rsid w:val="00475A1C"/>
    <w:rsid w:val="00484CC5"/>
    <w:rsid w:val="004869AC"/>
    <w:rsid w:val="004A04FC"/>
    <w:rsid w:val="004A1F77"/>
    <w:rsid w:val="004A5249"/>
    <w:rsid w:val="004B3E35"/>
    <w:rsid w:val="004C112B"/>
    <w:rsid w:val="004E4F27"/>
    <w:rsid w:val="004F0481"/>
    <w:rsid w:val="00501B4A"/>
    <w:rsid w:val="0051148E"/>
    <w:rsid w:val="005155C0"/>
    <w:rsid w:val="00516602"/>
    <w:rsid w:val="00522251"/>
    <w:rsid w:val="00524298"/>
    <w:rsid w:val="00540102"/>
    <w:rsid w:val="0054149B"/>
    <w:rsid w:val="00543D84"/>
    <w:rsid w:val="00546F2E"/>
    <w:rsid w:val="00552227"/>
    <w:rsid w:val="00580C11"/>
    <w:rsid w:val="00587A39"/>
    <w:rsid w:val="005B0977"/>
    <w:rsid w:val="005B56F8"/>
    <w:rsid w:val="005B6BD6"/>
    <w:rsid w:val="005B725C"/>
    <w:rsid w:val="005C6BED"/>
    <w:rsid w:val="005D3AA5"/>
    <w:rsid w:val="005E32A3"/>
    <w:rsid w:val="005E5FA1"/>
    <w:rsid w:val="005F12F7"/>
    <w:rsid w:val="005F3627"/>
    <w:rsid w:val="00607FD9"/>
    <w:rsid w:val="006139A0"/>
    <w:rsid w:val="00613CC3"/>
    <w:rsid w:val="0062677A"/>
    <w:rsid w:val="00645856"/>
    <w:rsid w:val="00650526"/>
    <w:rsid w:val="006526DA"/>
    <w:rsid w:val="00657368"/>
    <w:rsid w:val="00660662"/>
    <w:rsid w:val="00660D57"/>
    <w:rsid w:val="006655C2"/>
    <w:rsid w:val="00670683"/>
    <w:rsid w:val="00672731"/>
    <w:rsid w:val="0067667D"/>
    <w:rsid w:val="00681D6B"/>
    <w:rsid w:val="00692436"/>
    <w:rsid w:val="006A33EE"/>
    <w:rsid w:val="006A710E"/>
    <w:rsid w:val="006B214A"/>
    <w:rsid w:val="006B2D73"/>
    <w:rsid w:val="006B6CF3"/>
    <w:rsid w:val="006D1712"/>
    <w:rsid w:val="006D4EAA"/>
    <w:rsid w:val="006E5AE6"/>
    <w:rsid w:val="006E68F9"/>
    <w:rsid w:val="006F3B29"/>
    <w:rsid w:val="006F3C43"/>
    <w:rsid w:val="006F5242"/>
    <w:rsid w:val="00710090"/>
    <w:rsid w:val="007129D4"/>
    <w:rsid w:val="0071317F"/>
    <w:rsid w:val="007207B8"/>
    <w:rsid w:val="0073242E"/>
    <w:rsid w:val="00740A47"/>
    <w:rsid w:val="00742D28"/>
    <w:rsid w:val="00751044"/>
    <w:rsid w:val="007559BB"/>
    <w:rsid w:val="007576A3"/>
    <w:rsid w:val="007612EA"/>
    <w:rsid w:val="007A5F3B"/>
    <w:rsid w:val="007A6EFA"/>
    <w:rsid w:val="007B25C4"/>
    <w:rsid w:val="007B3070"/>
    <w:rsid w:val="007C133B"/>
    <w:rsid w:val="007C18FB"/>
    <w:rsid w:val="007D2B13"/>
    <w:rsid w:val="007D2B47"/>
    <w:rsid w:val="007D3BEF"/>
    <w:rsid w:val="00803CAB"/>
    <w:rsid w:val="008056B3"/>
    <w:rsid w:val="00807E95"/>
    <w:rsid w:val="0082033F"/>
    <w:rsid w:val="00850E59"/>
    <w:rsid w:val="008563BA"/>
    <w:rsid w:val="008720A7"/>
    <w:rsid w:val="00885724"/>
    <w:rsid w:val="00886989"/>
    <w:rsid w:val="008878D4"/>
    <w:rsid w:val="00890E9A"/>
    <w:rsid w:val="00891869"/>
    <w:rsid w:val="00892AE8"/>
    <w:rsid w:val="00893166"/>
    <w:rsid w:val="0089349B"/>
    <w:rsid w:val="008B777D"/>
    <w:rsid w:val="008C044A"/>
    <w:rsid w:val="008C2810"/>
    <w:rsid w:val="008C387B"/>
    <w:rsid w:val="008C7194"/>
    <w:rsid w:val="008D72F7"/>
    <w:rsid w:val="008E5B23"/>
    <w:rsid w:val="008F0680"/>
    <w:rsid w:val="008F1CCD"/>
    <w:rsid w:val="008F2575"/>
    <w:rsid w:val="009076A0"/>
    <w:rsid w:val="00941B17"/>
    <w:rsid w:val="0094490B"/>
    <w:rsid w:val="00944D37"/>
    <w:rsid w:val="009505D5"/>
    <w:rsid w:val="0095535F"/>
    <w:rsid w:val="00962E20"/>
    <w:rsid w:val="0096315D"/>
    <w:rsid w:val="0097607A"/>
    <w:rsid w:val="0098440D"/>
    <w:rsid w:val="00994D3B"/>
    <w:rsid w:val="009968A4"/>
    <w:rsid w:val="00996C93"/>
    <w:rsid w:val="009B7F8D"/>
    <w:rsid w:val="009D258A"/>
    <w:rsid w:val="009D3184"/>
    <w:rsid w:val="009D57B8"/>
    <w:rsid w:val="009E2F9D"/>
    <w:rsid w:val="009F7DFA"/>
    <w:rsid w:val="00A1400A"/>
    <w:rsid w:val="00A272F6"/>
    <w:rsid w:val="00A34492"/>
    <w:rsid w:val="00A35CF8"/>
    <w:rsid w:val="00A41140"/>
    <w:rsid w:val="00A5021D"/>
    <w:rsid w:val="00A561BC"/>
    <w:rsid w:val="00A67E8B"/>
    <w:rsid w:val="00A70AE3"/>
    <w:rsid w:val="00A712A9"/>
    <w:rsid w:val="00A87821"/>
    <w:rsid w:val="00A87A95"/>
    <w:rsid w:val="00A9629C"/>
    <w:rsid w:val="00A96D7A"/>
    <w:rsid w:val="00AA0126"/>
    <w:rsid w:val="00AA0780"/>
    <w:rsid w:val="00AA368B"/>
    <w:rsid w:val="00AA3CD4"/>
    <w:rsid w:val="00AB22D2"/>
    <w:rsid w:val="00AC0977"/>
    <w:rsid w:val="00AD0C37"/>
    <w:rsid w:val="00AD6078"/>
    <w:rsid w:val="00AD7076"/>
    <w:rsid w:val="00AD77FD"/>
    <w:rsid w:val="00AE1B9E"/>
    <w:rsid w:val="00AE26A4"/>
    <w:rsid w:val="00AE7019"/>
    <w:rsid w:val="00AF6A52"/>
    <w:rsid w:val="00B02B02"/>
    <w:rsid w:val="00B03113"/>
    <w:rsid w:val="00B07D3B"/>
    <w:rsid w:val="00B244C3"/>
    <w:rsid w:val="00B248AF"/>
    <w:rsid w:val="00B26B03"/>
    <w:rsid w:val="00B333FA"/>
    <w:rsid w:val="00B438ED"/>
    <w:rsid w:val="00B51D9A"/>
    <w:rsid w:val="00B56378"/>
    <w:rsid w:val="00B60036"/>
    <w:rsid w:val="00B82608"/>
    <w:rsid w:val="00B82B1D"/>
    <w:rsid w:val="00B85F89"/>
    <w:rsid w:val="00BA04AC"/>
    <w:rsid w:val="00BA1FF3"/>
    <w:rsid w:val="00BD4914"/>
    <w:rsid w:val="00BF2C15"/>
    <w:rsid w:val="00BF5E3B"/>
    <w:rsid w:val="00C00E67"/>
    <w:rsid w:val="00C02134"/>
    <w:rsid w:val="00C05F5D"/>
    <w:rsid w:val="00C135A7"/>
    <w:rsid w:val="00C13C7A"/>
    <w:rsid w:val="00C211D3"/>
    <w:rsid w:val="00C253C7"/>
    <w:rsid w:val="00C30C2A"/>
    <w:rsid w:val="00C64502"/>
    <w:rsid w:val="00C65459"/>
    <w:rsid w:val="00C72CB6"/>
    <w:rsid w:val="00C768ED"/>
    <w:rsid w:val="00C77A38"/>
    <w:rsid w:val="00C77C13"/>
    <w:rsid w:val="00C80B70"/>
    <w:rsid w:val="00C87197"/>
    <w:rsid w:val="00CA2679"/>
    <w:rsid w:val="00CA6796"/>
    <w:rsid w:val="00CC06E5"/>
    <w:rsid w:val="00CC4206"/>
    <w:rsid w:val="00CC4AB0"/>
    <w:rsid w:val="00CD0087"/>
    <w:rsid w:val="00CD7EB0"/>
    <w:rsid w:val="00CE0296"/>
    <w:rsid w:val="00CE0B23"/>
    <w:rsid w:val="00CE1515"/>
    <w:rsid w:val="00CE2D6E"/>
    <w:rsid w:val="00CF71BF"/>
    <w:rsid w:val="00D01404"/>
    <w:rsid w:val="00D0318D"/>
    <w:rsid w:val="00D30566"/>
    <w:rsid w:val="00D31FEF"/>
    <w:rsid w:val="00D35F4B"/>
    <w:rsid w:val="00D4068A"/>
    <w:rsid w:val="00D4384C"/>
    <w:rsid w:val="00D5278C"/>
    <w:rsid w:val="00D52F9A"/>
    <w:rsid w:val="00D556A2"/>
    <w:rsid w:val="00D55AEA"/>
    <w:rsid w:val="00D62AE9"/>
    <w:rsid w:val="00D62B1B"/>
    <w:rsid w:val="00D63ABD"/>
    <w:rsid w:val="00D6544A"/>
    <w:rsid w:val="00D82755"/>
    <w:rsid w:val="00D83BC0"/>
    <w:rsid w:val="00DA65C1"/>
    <w:rsid w:val="00DA68BF"/>
    <w:rsid w:val="00DB120A"/>
    <w:rsid w:val="00DB5732"/>
    <w:rsid w:val="00DC05B4"/>
    <w:rsid w:val="00DC2CF8"/>
    <w:rsid w:val="00DF1885"/>
    <w:rsid w:val="00DF3F2D"/>
    <w:rsid w:val="00E00E47"/>
    <w:rsid w:val="00E0210F"/>
    <w:rsid w:val="00E04130"/>
    <w:rsid w:val="00E30A12"/>
    <w:rsid w:val="00E343D7"/>
    <w:rsid w:val="00E54EAD"/>
    <w:rsid w:val="00E70FE9"/>
    <w:rsid w:val="00E74A36"/>
    <w:rsid w:val="00E74B50"/>
    <w:rsid w:val="00E82EAB"/>
    <w:rsid w:val="00E909A5"/>
    <w:rsid w:val="00EA4E20"/>
    <w:rsid w:val="00EA6926"/>
    <w:rsid w:val="00EB0DF4"/>
    <w:rsid w:val="00EC361A"/>
    <w:rsid w:val="00EC507A"/>
    <w:rsid w:val="00ED066F"/>
    <w:rsid w:val="00ED4A4C"/>
    <w:rsid w:val="00EE08C6"/>
    <w:rsid w:val="00EE2D81"/>
    <w:rsid w:val="00EE6F40"/>
    <w:rsid w:val="00EE74EF"/>
    <w:rsid w:val="00F10974"/>
    <w:rsid w:val="00F167D7"/>
    <w:rsid w:val="00F2575D"/>
    <w:rsid w:val="00F27C12"/>
    <w:rsid w:val="00F3185D"/>
    <w:rsid w:val="00F319A5"/>
    <w:rsid w:val="00F34E43"/>
    <w:rsid w:val="00F43E38"/>
    <w:rsid w:val="00F44E5B"/>
    <w:rsid w:val="00F459FB"/>
    <w:rsid w:val="00F54B68"/>
    <w:rsid w:val="00F6708B"/>
    <w:rsid w:val="00F73629"/>
    <w:rsid w:val="00F73A30"/>
    <w:rsid w:val="00F747D6"/>
    <w:rsid w:val="00F83363"/>
    <w:rsid w:val="00FA6A10"/>
    <w:rsid w:val="00FA719A"/>
    <w:rsid w:val="00FB377D"/>
    <w:rsid w:val="00FB5B6E"/>
    <w:rsid w:val="00FD1139"/>
    <w:rsid w:val="00FD2C84"/>
    <w:rsid w:val="00FD7ACF"/>
    <w:rsid w:val="00FE2C91"/>
    <w:rsid w:val="00FE603C"/>
    <w:rsid w:val="00FF4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923CF12B-4C46-41A5-AC6B-970CCB60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481"/>
  </w:style>
  <w:style w:type="paragraph" w:styleId="Heading1">
    <w:name w:val="heading 1"/>
    <w:basedOn w:val="Normal"/>
    <w:next w:val="Normal"/>
    <w:link w:val="Heading1Char"/>
    <w:uiPriority w:val="9"/>
    <w:qFormat/>
    <w:rsid w:val="004F04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F04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48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F0481"/>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4F0481"/>
    <w:rPr>
      <w:color w:val="808080"/>
    </w:rPr>
  </w:style>
  <w:style w:type="paragraph" w:styleId="ListParagraph">
    <w:name w:val="List Paragraph"/>
    <w:basedOn w:val="Normal"/>
    <w:uiPriority w:val="34"/>
    <w:qFormat/>
    <w:rsid w:val="004F04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AC0611708704C2AB055D8D028B93A31"/>
        <w:category>
          <w:name w:val="General"/>
          <w:gallery w:val="placeholder"/>
        </w:category>
        <w:types>
          <w:type w:val="bbPlcHdr"/>
        </w:types>
        <w:behaviors>
          <w:behavior w:val="content"/>
        </w:behaviors>
        <w:guid w:val="{AAB645D4-D53C-4EE8-8224-49EEC2538642}"/>
      </w:docPartPr>
      <w:docPartBody>
        <w:p w:rsidR="00000000" w:rsidRDefault="001928ED" w:rsidP="001928ED">
          <w:pPr>
            <w:pStyle w:val="1AC0611708704C2AB055D8D028B93A31"/>
          </w:pPr>
          <w:r w:rsidRPr="001568D3">
            <w:rPr>
              <w:rStyle w:val="PlaceholderText"/>
            </w:rPr>
            <w:t>Click here to enter text.</w:t>
          </w:r>
        </w:p>
      </w:docPartBody>
    </w:docPart>
    <w:docPart>
      <w:docPartPr>
        <w:name w:val="133A23446A684AC4B38964CA46608440"/>
        <w:category>
          <w:name w:val="General"/>
          <w:gallery w:val="placeholder"/>
        </w:category>
        <w:types>
          <w:type w:val="bbPlcHdr"/>
        </w:types>
        <w:behaviors>
          <w:behavior w:val="content"/>
        </w:behaviors>
        <w:guid w:val="{12721DE5-0A2B-4FC6-AA82-EF6D06F8F5D3}"/>
      </w:docPartPr>
      <w:docPartBody>
        <w:p w:rsidR="00000000" w:rsidRDefault="001928ED" w:rsidP="001928ED">
          <w:pPr>
            <w:pStyle w:val="133A23446A684AC4B38964CA46608440"/>
          </w:pPr>
          <w:r w:rsidRPr="001568D3">
            <w:rPr>
              <w:rStyle w:val="PlaceholderText"/>
            </w:rPr>
            <w:t>Click here to enter text.</w:t>
          </w:r>
        </w:p>
      </w:docPartBody>
    </w:docPart>
    <w:docPart>
      <w:docPartPr>
        <w:name w:val="65016B626C164777945035D46BD5AB86"/>
        <w:category>
          <w:name w:val="General"/>
          <w:gallery w:val="placeholder"/>
        </w:category>
        <w:types>
          <w:type w:val="bbPlcHdr"/>
        </w:types>
        <w:behaviors>
          <w:behavior w:val="content"/>
        </w:behaviors>
        <w:guid w:val="{58422402-7D44-48B9-9B3A-587CCB6D5CF8}"/>
      </w:docPartPr>
      <w:docPartBody>
        <w:p w:rsidR="00000000" w:rsidRDefault="001928ED" w:rsidP="001928ED">
          <w:pPr>
            <w:pStyle w:val="65016B626C164777945035D46BD5AB86"/>
          </w:pPr>
          <w:r w:rsidRPr="001568D3">
            <w:rPr>
              <w:rStyle w:val="PlaceholderText"/>
            </w:rPr>
            <w:t>Click here to enter text.</w:t>
          </w:r>
        </w:p>
      </w:docPartBody>
    </w:docPart>
    <w:docPart>
      <w:docPartPr>
        <w:name w:val="B4120DF5A2C84EEB88DBC6677E97D4F0"/>
        <w:category>
          <w:name w:val="General"/>
          <w:gallery w:val="placeholder"/>
        </w:category>
        <w:types>
          <w:type w:val="bbPlcHdr"/>
        </w:types>
        <w:behaviors>
          <w:behavior w:val="content"/>
        </w:behaviors>
        <w:guid w:val="{6E399D6E-ED8B-475E-845E-BCDB44B87F34}"/>
      </w:docPartPr>
      <w:docPartBody>
        <w:p w:rsidR="00000000" w:rsidRDefault="001928ED" w:rsidP="001928ED">
          <w:pPr>
            <w:pStyle w:val="B4120DF5A2C84EEB88DBC6677E97D4F0"/>
          </w:pPr>
          <w:r w:rsidRPr="001568D3">
            <w:rPr>
              <w:rStyle w:val="PlaceholderText"/>
            </w:rPr>
            <w:t>Click here to enter text.</w:t>
          </w:r>
        </w:p>
      </w:docPartBody>
    </w:docPart>
    <w:docPart>
      <w:docPartPr>
        <w:name w:val="0D421FE27C3944C7AEEE20263ECB1624"/>
        <w:category>
          <w:name w:val="General"/>
          <w:gallery w:val="placeholder"/>
        </w:category>
        <w:types>
          <w:type w:val="bbPlcHdr"/>
        </w:types>
        <w:behaviors>
          <w:behavior w:val="content"/>
        </w:behaviors>
        <w:guid w:val="{CE1C9403-F6C5-4075-B16E-F9BFEBA8A365}"/>
      </w:docPartPr>
      <w:docPartBody>
        <w:p w:rsidR="00000000" w:rsidRDefault="001928ED" w:rsidP="001928ED">
          <w:pPr>
            <w:pStyle w:val="0D421FE27C3944C7AEEE20263ECB1624"/>
          </w:pPr>
          <w:r w:rsidRPr="001568D3">
            <w:rPr>
              <w:rStyle w:val="PlaceholderText"/>
            </w:rPr>
            <w:t>Click here to enter text.</w:t>
          </w:r>
        </w:p>
      </w:docPartBody>
    </w:docPart>
    <w:docPart>
      <w:docPartPr>
        <w:name w:val="7906C301110E4D0999A1056CE450C781"/>
        <w:category>
          <w:name w:val="General"/>
          <w:gallery w:val="placeholder"/>
        </w:category>
        <w:types>
          <w:type w:val="bbPlcHdr"/>
        </w:types>
        <w:behaviors>
          <w:behavior w:val="content"/>
        </w:behaviors>
        <w:guid w:val="{A6DB845C-7057-47EC-A4DE-F5530E9A1CC7}"/>
      </w:docPartPr>
      <w:docPartBody>
        <w:p w:rsidR="00000000" w:rsidRDefault="001928ED" w:rsidP="001928ED">
          <w:pPr>
            <w:pStyle w:val="7906C301110E4D0999A1056CE450C781"/>
          </w:pPr>
          <w:r w:rsidRPr="001568D3">
            <w:rPr>
              <w:rStyle w:val="PlaceholderText"/>
            </w:rPr>
            <w:t>Click here to enter text.</w:t>
          </w:r>
        </w:p>
      </w:docPartBody>
    </w:docPart>
    <w:docPart>
      <w:docPartPr>
        <w:name w:val="238F68362C074EB2B790DCDB988520B5"/>
        <w:category>
          <w:name w:val="General"/>
          <w:gallery w:val="placeholder"/>
        </w:category>
        <w:types>
          <w:type w:val="bbPlcHdr"/>
        </w:types>
        <w:behaviors>
          <w:behavior w:val="content"/>
        </w:behaviors>
        <w:guid w:val="{70C3A83A-0FC2-4B2C-8A30-64C18B5890E1}"/>
      </w:docPartPr>
      <w:docPartBody>
        <w:p w:rsidR="00000000" w:rsidRDefault="001928ED" w:rsidP="001928ED">
          <w:pPr>
            <w:pStyle w:val="238F68362C074EB2B790DCDB988520B5"/>
          </w:pPr>
          <w:r w:rsidRPr="001568D3">
            <w:rPr>
              <w:rStyle w:val="PlaceholderText"/>
            </w:rPr>
            <w:t>Click here to enter text.</w:t>
          </w:r>
        </w:p>
      </w:docPartBody>
    </w:docPart>
    <w:docPart>
      <w:docPartPr>
        <w:name w:val="279C84B3A71E44C8AB0E07A74371D9C8"/>
        <w:category>
          <w:name w:val="General"/>
          <w:gallery w:val="placeholder"/>
        </w:category>
        <w:types>
          <w:type w:val="bbPlcHdr"/>
        </w:types>
        <w:behaviors>
          <w:behavior w:val="content"/>
        </w:behaviors>
        <w:guid w:val="{8A1F250E-332D-4CA2-A04E-63466F46A719}"/>
      </w:docPartPr>
      <w:docPartBody>
        <w:p w:rsidR="00000000" w:rsidRDefault="001928ED" w:rsidP="001928ED">
          <w:pPr>
            <w:pStyle w:val="279C84B3A71E44C8AB0E07A74371D9C8"/>
          </w:pPr>
          <w:r w:rsidRPr="001568D3">
            <w:rPr>
              <w:rStyle w:val="PlaceholderText"/>
            </w:rPr>
            <w:t>Click here to enter text.</w:t>
          </w:r>
        </w:p>
      </w:docPartBody>
    </w:docPart>
    <w:docPart>
      <w:docPartPr>
        <w:name w:val="D17313D0C4144B08B93A4C71146996C9"/>
        <w:category>
          <w:name w:val="General"/>
          <w:gallery w:val="placeholder"/>
        </w:category>
        <w:types>
          <w:type w:val="bbPlcHdr"/>
        </w:types>
        <w:behaviors>
          <w:behavior w:val="content"/>
        </w:behaviors>
        <w:guid w:val="{45089987-0700-4521-8BC4-5DD2F8F15C8E}"/>
      </w:docPartPr>
      <w:docPartBody>
        <w:p w:rsidR="00000000" w:rsidRDefault="001928ED" w:rsidP="001928ED">
          <w:pPr>
            <w:pStyle w:val="D17313D0C4144B08B93A4C71146996C9"/>
          </w:pPr>
          <w:r w:rsidRPr="001568D3">
            <w:rPr>
              <w:rStyle w:val="PlaceholderText"/>
            </w:rPr>
            <w:t>Click here to enter text.</w:t>
          </w:r>
        </w:p>
      </w:docPartBody>
    </w:docPart>
    <w:docPart>
      <w:docPartPr>
        <w:name w:val="B59B951CF9D74D00A2F8C08F4F766D1C"/>
        <w:category>
          <w:name w:val="General"/>
          <w:gallery w:val="placeholder"/>
        </w:category>
        <w:types>
          <w:type w:val="bbPlcHdr"/>
        </w:types>
        <w:behaviors>
          <w:behavior w:val="content"/>
        </w:behaviors>
        <w:guid w:val="{8D6A4DAF-534A-44B7-A041-C5AC251DBDB1}"/>
      </w:docPartPr>
      <w:docPartBody>
        <w:p w:rsidR="00000000" w:rsidRDefault="001928ED" w:rsidP="001928ED">
          <w:pPr>
            <w:pStyle w:val="B59B951CF9D74D00A2F8C08F4F766D1C"/>
          </w:pPr>
          <w:r w:rsidRPr="001568D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8ED"/>
    <w:rsid w:val="0019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28ED"/>
    <w:rPr>
      <w:color w:val="808080"/>
    </w:rPr>
  </w:style>
  <w:style w:type="paragraph" w:customStyle="1" w:styleId="1AC0611708704C2AB055D8D028B93A31">
    <w:name w:val="1AC0611708704C2AB055D8D028B93A31"/>
    <w:rsid w:val="001928ED"/>
  </w:style>
  <w:style w:type="paragraph" w:customStyle="1" w:styleId="133A23446A684AC4B38964CA46608440">
    <w:name w:val="133A23446A684AC4B38964CA46608440"/>
    <w:rsid w:val="001928ED"/>
  </w:style>
  <w:style w:type="paragraph" w:customStyle="1" w:styleId="65016B626C164777945035D46BD5AB86">
    <w:name w:val="65016B626C164777945035D46BD5AB86"/>
    <w:rsid w:val="001928ED"/>
  </w:style>
  <w:style w:type="paragraph" w:customStyle="1" w:styleId="B4120DF5A2C84EEB88DBC6677E97D4F0">
    <w:name w:val="B4120DF5A2C84EEB88DBC6677E97D4F0"/>
    <w:rsid w:val="001928ED"/>
  </w:style>
  <w:style w:type="paragraph" w:customStyle="1" w:styleId="0D421FE27C3944C7AEEE20263ECB1624">
    <w:name w:val="0D421FE27C3944C7AEEE20263ECB1624"/>
    <w:rsid w:val="001928ED"/>
  </w:style>
  <w:style w:type="paragraph" w:customStyle="1" w:styleId="7906C301110E4D0999A1056CE450C781">
    <w:name w:val="7906C301110E4D0999A1056CE450C781"/>
    <w:rsid w:val="001928ED"/>
  </w:style>
  <w:style w:type="paragraph" w:customStyle="1" w:styleId="238F68362C074EB2B790DCDB988520B5">
    <w:name w:val="238F68362C074EB2B790DCDB988520B5"/>
    <w:rsid w:val="001928ED"/>
  </w:style>
  <w:style w:type="paragraph" w:customStyle="1" w:styleId="279C84B3A71E44C8AB0E07A74371D9C8">
    <w:name w:val="279C84B3A71E44C8AB0E07A74371D9C8"/>
    <w:rsid w:val="001928ED"/>
  </w:style>
  <w:style w:type="paragraph" w:customStyle="1" w:styleId="D17313D0C4144B08B93A4C71146996C9">
    <w:name w:val="D17313D0C4144B08B93A4C71146996C9"/>
    <w:rsid w:val="001928ED"/>
  </w:style>
  <w:style w:type="paragraph" w:customStyle="1" w:styleId="B59B951CF9D74D00A2F8C08F4F766D1C">
    <w:name w:val="B59B951CF9D74D00A2F8C08F4F766D1C"/>
    <w:rsid w:val="001928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E5E15663</Template>
  <TotalTime>0</TotalTime>
  <Pages>2</Pages>
  <Words>641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Lane</dc:creator>
  <cp:keywords/>
  <dc:description/>
  <cp:lastModifiedBy>A Lane</cp:lastModifiedBy>
  <cp:revision>1</cp:revision>
  <dcterms:created xsi:type="dcterms:W3CDTF">2018-08-06T15:26:00Z</dcterms:created>
  <dcterms:modified xsi:type="dcterms:W3CDTF">2018-08-06T15:26:00Z</dcterms:modified>
</cp:coreProperties>
</file>